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EE4" w:rsidRPr="00F64D93" w:rsidRDefault="00663EE4" w:rsidP="002023EC">
      <w:pPr>
        <w:spacing w:before="0" w:beforeAutospacing="0" w:line="240" w:lineRule="atLeast"/>
        <w:ind w:leftChars="0" w:left="0"/>
        <w:jc w:val="center"/>
        <w:rPr>
          <w:rFonts w:ascii="Times New Roman" w:eastAsia="標楷體" w:hAnsi="Times New Roman" w:cs="新細明體"/>
          <w:b/>
          <w:sz w:val="44"/>
          <w:szCs w:val="44"/>
        </w:rPr>
      </w:pPr>
      <w:r w:rsidRPr="00F64D93">
        <w:rPr>
          <w:rFonts w:ascii="Times New Roman" w:eastAsia="標楷體" w:hAnsi="Times New Roman" w:cs="新細明體" w:hint="eastAsia"/>
          <w:b/>
          <w:sz w:val="44"/>
          <w:szCs w:val="44"/>
        </w:rPr>
        <w:t>國立中正大學課程大綱</w:t>
      </w:r>
    </w:p>
    <w:p w:rsidR="00663EE4" w:rsidRPr="00F64D93" w:rsidRDefault="00663EE4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PlaceName">
          <w:r w:rsidRPr="00F64D93">
            <w:rPr>
              <w:rFonts w:ascii="Times New Roman" w:eastAsia="標楷體" w:hAnsi="Times New Roman"/>
              <w:b/>
              <w:sz w:val="28"/>
              <w:szCs w:val="28"/>
            </w:rPr>
            <w:t>National</w:t>
          </w:r>
        </w:smartTag>
        <w:r w:rsidRPr="00F64D93">
          <w:rPr>
            <w:rFonts w:ascii="Times New Roman" w:eastAsia="標楷體" w:hAnsi="Times New Roman"/>
            <w:b/>
            <w:sz w:val="28"/>
            <w:szCs w:val="28"/>
          </w:rPr>
          <w:t xml:space="preserve"> </w:t>
        </w:r>
        <w:smartTag w:uri="urn:schemas-microsoft-com:office:smarttags" w:element="PlaceName">
          <w:r w:rsidRPr="00F64D93">
            <w:rPr>
              <w:rFonts w:ascii="Times New Roman" w:eastAsia="標楷體" w:hAnsi="Times New Roman"/>
              <w:b/>
              <w:sz w:val="28"/>
              <w:szCs w:val="28"/>
            </w:rPr>
            <w:t>Chung</w:t>
          </w:r>
        </w:smartTag>
        <w:r w:rsidRPr="00F64D93">
          <w:rPr>
            <w:rFonts w:ascii="Times New Roman" w:eastAsia="標楷體" w:hAnsi="Times New Roman"/>
            <w:b/>
            <w:sz w:val="28"/>
            <w:szCs w:val="28"/>
          </w:rPr>
          <w:t xml:space="preserve"> </w:t>
        </w:r>
        <w:smartTag w:uri="urn:schemas-microsoft-com:office:smarttags" w:element="PlaceName">
          <w:r w:rsidRPr="00F64D93">
            <w:rPr>
              <w:rFonts w:ascii="Times New Roman" w:eastAsia="標楷體" w:hAnsi="Times New Roman"/>
              <w:b/>
              <w:sz w:val="28"/>
              <w:szCs w:val="28"/>
            </w:rPr>
            <w:t>Cheng</w:t>
          </w:r>
        </w:smartTag>
        <w:r w:rsidRPr="00F64D93">
          <w:rPr>
            <w:rFonts w:ascii="Times New Roman" w:eastAsia="標楷體" w:hAnsi="Times New Roman"/>
            <w:b/>
            <w:sz w:val="28"/>
            <w:szCs w:val="28"/>
          </w:rPr>
          <w:t xml:space="preserve"> </w:t>
        </w:r>
        <w:smartTag w:uri="urn:schemas-microsoft-com:office:smarttags" w:element="PlaceType">
          <w:r w:rsidRPr="00F64D93">
            <w:rPr>
              <w:rFonts w:ascii="Times New Roman" w:eastAsia="標楷體" w:hAnsi="Times New Roman"/>
              <w:b/>
              <w:sz w:val="28"/>
              <w:szCs w:val="28"/>
            </w:rPr>
            <w:t>University</w:t>
          </w:r>
        </w:smartTag>
      </w:smartTag>
      <w:r w:rsidRPr="00F64D93">
        <w:rPr>
          <w:rFonts w:ascii="Times New Roman" w:eastAsia="標楷體" w:hAnsi="Times New Roman"/>
          <w:b/>
          <w:sz w:val="28"/>
          <w:szCs w:val="28"/>
        </w:rPr>
        <w:t xml:space="preserve">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846"/>
        <w:gridCol w:w="2570"/>
        <w:gridCol w:w="2000"/>
        <w:gridCol w:w="3417"/>
      </w:tblGrid>
      <w:tr w:rsidR="00663EE4" w:rsidRPr="00F666F2" w:rsidTr="00860A04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 w:hint="eastAsia"/>
                <w:b/>
              </w:rPr>
              <w:t>課號</w:t>
            </w:r>
          </w:p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  <w:lang w:eastAsia="zh-TW"/>
              </w:rPr>
              <w:t>C</w:t>
            </w:r>
            <w:r w:rsidRPr="00F64D93">
              <w:rPr>
                <w:rFonts w:ascii="Times New Roman" w:eastAsia="標楷體" w:hAnsi="Times New Roman"/>
                <w:b/>
              </w:rPr>
              <w:t xml:space="preserve">ourse </w:t>
            </w:r>
            <w:r>
              <w:rPr>
                <w:rFonts w:ascii="Times New Roman" w:eastAsia="標楷體" w:hAnsi="Times New Roman"/>
                <w:b/>
                <w:lang w:eastAsia="zh-TW"/>
              </w:rPr>
              <w:t>C</w:t>
            </w:r>
            <w:r w:rsidRPr="00F64D93">
              <w:rPr>
                <w:rFonts w:ascii="Times New Roman" w:eastAsia="標楷體" w:hAnsi="Times New Roman"/>
                <w:b/>
              </w:rPr>
              <w:t>ode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663EE4" w:rsidRPr="00F64D93" w:rsidRDefault="00663EE4" w:rsidP="00663EE4">
            <w:pPr>
              <w:spacing w:before="0" w:beforeAutospacing="0" w:line="320" w:lineRule="exact"/>
              <w:ind w:left="31680" w:firstLineChars="100" w:firstLine="31680"/>
              <w:rPr>
                <w:rFonts w:ascii="Times New Roman" w:eastAsia="標楷體" w:hAnsi="Times New Roman"/>
              </w:rPr>
            </w:pPr>
          </w:p>
        </w:tc>
        <w:tc>
          <w:tcPr>
            <w:tcW w:w="923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 w:hint="eastAsia"/>
                <w:b/>
              </w:rPr>
              <w:t>全英文授課</w:t>
            </w:r>
          </w:p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  <w:b/>
              </w:rPr>
              <w:t>EMI</w:t>
            </w:r>
          </w:p>
        </w:tc>
        <w:tc>
          <w:tcPr>
            <w:tcW w:w="157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663EE4" w:rsidRPr="00F64D93" w:rsidRDefault="00663EE4" w:rsidP="00663EE4">
            <w:pPr>
              <w:spacing w:before="0" w:beforeAutospacing="0" w:line="320" w:lineRule="exact"/>
              <w:ind w:leftChars="0" w:left="0" w:firstLineChars="100" w:firstLine="31680"/>
              <w:jc w:val="left"/>
              <w:rPr>
                <w:rFonts w:ascii="Times New Roman" w:eastAsia="標楷體" w:hAnsi="Times New Roman"/>
                <w:b/>
              </w:rPr>
            </w:pPr>
            <w:r w:rsidRPr="00860A04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>□是</w:t>
            </w:r>
            <w:r w:rsidRPr="00860A04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     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■</w:t>
            </w:r>
            <w:r w:rsidRPr="00860A04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>否</w:t>
            </w:r>
          </w:p>
        </w:tc>
      </w:tr>
      <w:tr w:rsidR="00663EE4" w:rsidRPr="00F666F2" w:rsidTr="00F64D93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3EE4" w:rsidRPr="00F64D93" w:rsidRDefault="00663EE4" w:rsidP="00663EE4">
            <w:pPr>
              <w:spacing w:before="0" w:beforeAutospacing="0" w:line="320" w:lineRule="exact"/>
              <w:ind w:leftChars="0" w:left="31680" w:hangingChars="134" w:firstLine="3168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 w:hint="eastAsia"/>
                <w:b/>
              </w:rPr>
              <w:t>課程</w:t>
            </w:r>
            <w:r>
              <w:rPr>
                <w:rFonts w:ascii="Times New Roman" w:eastAsia="標楷體" w:hAnsi="Times New Roman" w:hint="eastAsia"/>
                <w:b/>
              </w:rPr>
              <w:t>屬性</w:t>
            </w:r>
            <w:r w:rsidRPr="00F64D93">
              <w:rPr>
                <w:rFonts w:ascii="Times New Roman" w:eastAsia="標楷體" w:hAnsi="Times New Roman" w:hint="eastAsia"/>
                <w:b/>
              </w:rPr>
              <w:t>類別</w:t>
            </w:r>
          </w:p>
          <w:p w:rsidR="00663EE4" w:rsidRPr="00F64D93" w:rsidRDefault="00663EE4" w:rsidP="006F1189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  <w:lang w:eastAsia="zh-TW"/>
              </w:rPr>
            </w:pPr>
            <w:r>
              <w:rPr>
                <w:rFonts w:ascii="Times New Roman" w:eastAsia="標楷體" w:hAnsi="Times New Roman"/>
                <w:b/>
                <w:lang w:eastAsia="zh-TW"/>
              </w:rPr>
              <w:t>C</w:t>
            </w:r>
            <w:r w:rsidRPr="00F64D93">
              <w:rPr>
                <w:rFonts w:ascii="Times New Roman" w:eastAsia="標楷體" w:hAnsi="Times New Roman"/>
                <w:b/>
                <w:lang w:eastAsia="zh-TW"/>
              </w:rPr>
              <w:t xml:space="preserve">ourse </w:t>
            </w:r>
            <w:r>
              <w:rPr>
                <w:rFonts w:ascii="Times New Roman" w:eastAsia="標楷體" w:hAnsi="Times New Roman"/>
                <w:b/>
                <w:lang w:eastAsia="zh-TW"/>
              </w:rPr>
              <w:t>T</w:t>
            </w:r>
            <w:r w:rsidRPr="00F64D93">
              <w:rPr>
                <w:rFonts w:ascii="Times New Roman" w:eastAsia="標楷體" w:hAnsi="Times New Roman"/>
                <w:b/>
                <w:lang w:eastAsia="zh-TW"/>
              </w:rPr>
              <w:t>ype</w:t>
            </w:r>
            <w:bookmarkStart w:id="0" w:name="_GoBack"/>
            <w:bookmarkEnd w:id="0"/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663EE4" w:rsidRPr="00F64D93" w:rsidRDefault="00663EE4" w:rsidP="00663EE4">
            <w:pPr>
              <w:spacing w:before="0" w:beforeAutospacing="0" w:line="320" w:lineRule="exact"/>
              <w:ind w:leftChars="0" w:left="0" w:firstLineChars="100" w:firstLine="31680"/>
              <w:jc w:val="left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■</w:t>
            </w:r>
            <w:r w:rsidRPr="00F64D93">
              <w:rPr>
                <w:rFonts w:ascii="標楷體" w:eastAsia="標楷體" w:hAnsi="標楷體" w:hint="eastAsia"/>
                <w:b/>
                <w:spacing w:val="-4"/>
                <w:szCs w:val="24"/>
              </w:rPr>
              <w:t>人文關懷</w:t>
            </w:r>
            <w:r w:rsidRPr="00F64D93"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Pr="00F64D93">
              <w:rPr>
                <w:rFonts w:ascii="標楷體" w:eastAsia="標楷體" w:hAnsi="標楷體"/>
                <w:b/>
                <w:spacing w:val="-4"/>
                <w:szCs w:val="24"/>
                <w:lang w:eastAsia="zh-TW"/>
              </w:rPr>
              <w:t xml:space="preserve">            </w:t>
            </w:r>
            <w:r w:rsidRPr="00F64D93">
              <w:rPr>
                <w:rFonts w:ascii="標楷體" w:eastAsia="標楷體" w:hAnsi="標楷體" w:hint="eastAsia"/>
                <w:b/>
              </w:rPr>
              <w:t>□競賽</w:t>
            </w:r>
            <w:r w:rsidRPr="00F64D93">
              <w:rPr>
                <w:rFonts w:ascii="標楷體" w:eastAsia="標楷體" w:hAnsi="標楷體" w:hint="eastAsia"/>
                <w:b/>
                <w:szCs w:val="24"/>
              </w:rPr>
              <w:t>專題課程</w:t>
            </w:r>
            <w:r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■</w:t>
            </w:r>
            <w:r w:rsidRPr="00F64D93">
              <w:rPr>
                <w:rFonts w:ascii="標楷體" w:eastAsia="標楷體" w:hAnsi="標楷體" w:hint="eastAsia"/>
                <w:b/>
                <w:szCs w:val="24"/>
              </w:rPr>
              <w:t>問題導向課程</w:t>
            </w:r>
          </w:p>
          <w:p w:rsidR="00663EE4" w:rsidRPr="00F64D93" w:rsidRDefault="00663EE4" w:rsidP="00663EE4">
            <w:pPr>
              <w:spacing w:before="0" w:beforeAutospacing="0" w:line="320" w:lineRule="exact"/>
              <w:ind w:leftChars="0" w:left="0" w:firstLineChars="100" w:firstLine="31680"/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F64D93">
              <w:rPr>
                <w:rFonts w:ascii="標楷體" w:eastAsia="標楷體" w:hAnsi="標楷體" w:hint="eastAsia"/>
                <w:b/>
              </w:rPr>
              <w:t>□</w:t>
            </w:r>
            <w:r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>專題導</w:t>
            </w:r>
            <w:r w:rsidRPr="00F64D93">
              <w:rPr>
                <w:rFonts w:ascii="標楷體" w:eastAsia="標楷體" w:hAnsi="標楷體" w:hint="eastAsia"/>
                <w:b/>
                <w:szCs w:val="24"/>
              </w:rPr>
              <w:t>向課程</w:t>
            </w:r>
            <w:r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          </w:t>
            </w:r>
            <w:r w:rsidRPr="00F64D93">
              <w:rPr>
                <w:rFonts w:ascii="標楷體" w:eastAsia="標楷體" w:hAnsi="標楷體" w:hint="eastAsia"/>
                <w:b/>
              </w:rPr>
              <w:t>□</w:t>
            </w:r>
            <w:r w:rsidRPr="00F64D93">
              <w:rPr>
                <w:rFonts w:ascii="標楷體" w:eastAsia="標楷體" w:hAnsi="標楷體" w:hint="eastAsia"/>
                <w:b/>
                <w:szCs w:val="24"/>
              </w:rPr>
              <w:t>總整課程</w:t>
            </w:r>
            <w:r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            </w:t>
            </w:r>
            <w:r w:rsidRPr="00F64D93">
              <w:rPr>
                <w:rFonts w:ascii="標楷體" w:eastAsia="標楷體" w:hAnsi="標楷體" w:hint="eastAsia"/>
                <w:b/>
              </w:rPr>
              <w:t>□</w:t>
            </w:r>
            <w:r w:rsidRPr="00F64D93">
              <w:rPr>
                <w:rFonts w:ascii="標楷體" w:eastAsia="標楷體" w:hAnsi="標楷體" w:hint="eastAsia"/>
                <w:b/>
                <w:bCs/>
                <w:kern w:val="24"/>
                <w:szCs w:val="24"/>
              </w:rPr>
              <w:t>實作</w:t>
            </w:r>
            <w:r w:rsidRPr="00F64D93">
              <w:rPr>
                <w:rFonts w:ascii="標楷體" w:eastAsia="標楷體" w:hAnsi="標楷體" w:hint="eastAsia"/>
                <w:b/>
                <w:szCs w:val="24"/>
              </w:rPr>
              <w:t>課程</w:t>
            </w:r>
          </w:p>
          <w:p w:rsidR="00663EE4" w:rsidRPr="00F64D93" w:rsidRDefault="00663EE4" w:rsidP="00663EE4">
            <w:pPr>
              <w:spacing w:before="0" w:beforeAutospacing="0" w:line="320" w:lineRule="exact"/>
              <w:ind w:leftChars="0" w:left="0" w:firstLineChars="100" w:firstLine="31680"/>
              <w:jc w:val="left"/>
              <w:rPr>
                <w:rFonts w:ascii="Times New Roman" w:eastAsia="標楷體" w:hAnsi="Times New Roman"/>
              </w:rPr>
            </w:pPr>
            <w:r w:rsidRPr="00F64D93">
              <w:rPr>
                <w:rFonts w:ascii="標楷體" w:eastAsia="標楷體" w:hAnsi="標楷體" w:hint="eastAsia"/>
                <w:b/>
              </w:rPr>
              <w:t>□實習</w:t>
            </w:r>
            <w:r w:rsidRPr="00F64D93">
              <w:rPr>
                <w:rFonts w:ascii="標楷體" w:eastAsia="標楷體" w:hAnsi="標楷體"/>
                <w:b/>
                <w:lang w:eastAsia="zh-TW"/>
              </w:rPr>
              <w:t xml:space="preserve">                   </w:t>
            </w:r>
            <w:r w:rsidRPr="00F64D93">
              <w:rPr>
                <w:rFonts w:ascii="標楷體" w:eastAsia="標楷體" w:hAnsi="標楷體" w:hint="eastAsia"/>
                <w:b/>
              </w:rPr>
              <w:t>□其他</w:t>
            </w:r>
            <w:r w:rsidRPr="00F64D93">
              <w:rPr>
                <w:rFonts w:ascii="標楷體" w:eastAsia="標楷體" w:hAnsi="標楷體"/>
                <w:b/>
                <w:lang w:eastAsia="zh-TW"/>
              </w:rPr>
              <w:t xml:space="preserve">  </w:t>
            </w:r>
          </w:p>
        </w:tc>
      </w:tr>
      <w:tr w:rsidR="00663EE4" w:rsidRPr="00F666F2" w:rsidTr="00F64D93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 w:hint="eastAsia"/>
                <w:b/>
              </w:rPr>
              <w:t>課程名稱（中文）</w:t>
            </w:r>
          </w:p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 xml:space="preserve">Chinese </w:t>
            </w:r>
            <w:r>
              <w:rPr>
                <w:rFonts w:ascii="Times New Roman" w:eastAsia="標楷體" w:hAnsi="Times New Roman"/>
                <w:b/>
              </w:rPr>
              <w:t>C</w:t>
            </w:r>
            <w:r w:rsidRPr="00F64D93">
              <w:rPr>
                <w:rFonts w:ascii="Times New Roman" w:eastAsia="標楷體" w:hAnsi="Times New Roman"/>
                <w:b/>
              </w:rPr>
              <w:t xml:space="preserve">ourse </w:t>
            </w:r>
            <w:r>
              <w:rPr>
                <w:rFonts w:ascii="Times New Roman" w:eastAsia="標楷體" w:hAnsi="Times New Roman"/>
                <w:b/>
              </w:rPr>
              <w:t>N</w:t>
            </w:r>
            <w:r w:rsidRPr="00F64D93">
              <w:rPr>
                <w:rFonts w:ascii="Times New Roman" w:eastAsia="標楷體" w:hAnsi="Times New Roman"/>
                <w:b/>
              </w:rPr>
              <w:t>ame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663EE4" w:rsidRPr="00F64D93" w:rsidRDefault="00663EE4" w:rsidP="00663EE4">
            <w:pPr>
              <w:spacing w:before="0" w:beforeAutospacing="0" w:line="320" w:lineRule="exact"/>
              <w:ind w:left="31680" w:firstLineChars="100" w:firstLine="3168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消費者保護法專題研究</w:t>
            </w:r>
          </w:p>
        </w:tc>
      </w:tr>
      <w:tr w:rsidR="00663EE4" w:rsidRPr="00F666F2" w:rsidTr="00F64D93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 w:hint="eastAsia"/>
                <w:b/>
              </w:rPr>
              <w:t>課程名稱（英文）</w:t>
            </w:r>
          </w:p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 xml:space="preserve">English </w:t>
            </w:r>
            <w:r>
              <w:rPr>
                <w:rFonts w:ascii="Times New Roman" w:eastAsia="標楷體" w:hAnsi="Times New Roman"/>
                <w:b/>
                <w:lang w:eastAsia="zh-TW"/>
              </w:rPr>
              <w:t>C</w:t>
            </w:r>
            <w:r w:rsidRPr="00F64D93">
              <w:rPr>
                <w:rFonts w:ascii="Times New Roman" w:eastAsia="標楷體" w:hAnsi="Times New Roman"/>
                <w:b/>
              </w:rPr>
              <w:t xml:space="preserve">ourse </w:t>
            </w:r>
            <w:r>
              <w:rPr>
                <w:rFonts w:ascii="Times New Roman" w:eastAsia="標楷體" w:hAnsi="Times New Roman"/>
                <w:b/>
              </w:rPr>
              <w:t>N</w:t>
            </w:r>
            <w:r w:rsidRPr="00F64D93">
              <w:rPr>
                <w:rFonts w:ascii="Times New Roman" w:eastAsia="標楷體" w:hAnsi="Times New Roman"/>
                <w:b/>
              </w:rPr>
              <w:t>ame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663EE4" w:rsidRPr="00F64D93" w:rsidRDefault="00663EE4" w:rsidP="00663EE4">
            <w:pPr>
              <w:spacing w:before="0" w:beforeAutospacing="0" w:line="320" w:lineRule="exact"/>
              <w:ind w:left="31680" w:firstLineChars="100" w:firstLine="31680"/>
              <w:rPr>
                <w:rFonts w:ascii="Times New Roman" w:eastAsia="標楷體" w:hAnsi="Times New Roman"/>
              </w:rPr>
            </w:pPr>
            <w:r>
              <w:t>Seminar on Consumer Protection Act</w:t>
            </w:r>
          </w:p>
        </w:tc>
      </w:tr>
      <w:tr w:rsidR="00663EE4" w:rsidRPr="00F666F2" w:rsidTr="00860A04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  <w:lang w:eastAsia="zh-TW"/>
              </w:rPr>
            </w:pPr>
            <w:r w:rsidRPr="00F64D93">
              <w:rPr>
                <w:rFonts w:ascii="Times New Roman" w:eastAsia="標楷體" w:hAnsi="Times New Roman" w:hint="eastAsia"/>
                <w:b/>
              </w:rPr>
              <w:t>學年</w:t>
            </w:r>
            <w:r w:rsidRPr="00F64D93">
              <w:rPr>
                <w:rFonts w:ascii="Times New Roman" w:eastAsia="標楷體" w:hAnsi="Times New Roman"/>
                <w:b/>
                <w:lang w:eastAsia="zh-TW"/>
              </w:rPr>
              <w:t>/</w:t>
            </w:r>
            <w:r w:rsidRPr="00F64D93">
              <w:rPr>
                <w:rFonts w:ascii="Times New Roman" w:eastAsia="標楷體" w:hAnsi="Times New Roman" w:hint="eastAsia"/>
                <w:b/>
                <w:lang w:eastAsia="zh-TW"/>
              </w:rPr>
              <w:t>學期</w:t>
            </w:r>
          </w:p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A</w:t>
            </w:r>
            <w:r w:rsidRPr="00F64D93">
              <w:rPr>
                <w:rFonts w:ascii="Times New Roman" w:eastAsia="標楷體" w:hAnsi="Times New Roman"/>
                <w:b/>
              </w:rPr>
              <w:t xml:space="preserve">cademic </w:t>
            </w:r>
            <w:r>
              <w:rPr>
                <w:rFonts w:ascii="Times New Roman" w:eastAsia="標楷體" w:hAnsi="Times New Roman"/>
                <w:b/>
                <w:lang w:eastAsia="zh-TW"/>
              </w:rPr>
              <w:t>Y</w:t>
            </w:r>
            <w:r w:rsidRPr="00F64D93">
              <w:rPr>
                <w:rFonts w:ascii="Times New Roman" w:eastAsia="標楷體" w:hAnsi="Times New Roman"/>
                <w:b/>
              </w:rPr>
              <w:t>ear /</w:t>
            </w:r>
            <w:r>
              <w:rPr>
                <w:rFonts w:ascii="Times New Roman" w:eastAsia="標楷體" w:hAnsi="Times New Roman"/>
                <w:b/>
                <w:lang w:eastAsia="zh-TW"/>
              </w:rPr>
              <w:t xml:space="preserve"> S</w:t>
            </w:r>
            <w:r w:rsidRPr="00F64D93">
              <w:rPr>
                <w:rFonts w:ascii="Times New Roman" w:eastAsia="標楷體" w:hAnsi="Times New Roman"/>
                <w:b/>
              </w:rPr>
              <w:t>emester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:rsidR="00663EE4" w:rsidRPr="00F64D93" w:rsidRDefault="00663EE4" w:rsidP="00663EE4">
            <w:pPr>
              <w:spacing w:before="0" w:beforeAutospacing="0" w:line="320" w:lineRule="exact"/>
              <w:ind w:left="31680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/>
                <w:lang w:eastAsia="zh-TW"/>
              </w:rPr>
              <w:t>1</w:t>
            </w:r>
            <w:r>
              <w:rPr>
                <w:rFonts w:ascii="Times New Roman" w:eastAsia="標楷體" w:hAnsi="Times New Roman" w:hint="eastAsia"/>
                <w:lang w:eastAsia="zh-TW"/>
              </w:rPr>
              <w:t>學期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Look w:val="0000"/>
            </w:tblPr>
            <w:tblGrid>
              <w:gridCol w:w="1935"/>
            </w:tblGrid>
            <w:tr w:rsidR="00663EE4" w:rsidRPr="00F666F2" w:rsidTr="002F18F8">
              <w:trPr>
                <w:trHeight w:val="309"/>
              </w:trPr>
              <w:tc>
                <w:tcPr>
                  <w:tcW w:w="2058" w:type="dxa"/>
                </w:tcPr>
                <w:p w:rsidR="00663EE4" w:rsidRPr="00F64D93" w:rsidRDefault="00663EE4" w:rsidP="00A16881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b/>
                    </w:rPr>
                  </w:pPr>
                  <w:r w:rsidRPr="00F64D93">
                    <w:rPr>
                      <w:rFonts w:ascii="Times New Roman" w:eastAsia="標楷體" w:hAnsi="Times New Roman" w:hint="eastAsia"/>
                      <w:b/>
                    </w:rPr>
                    <w:t>學分</w:t>
                  </w:r>
                </w:p>
                <w:p w:rsidR="00663EE4" w:rsidRPr="00F64D93" w:rsidRDefault="00663EE4" w:rsidP="00A16881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b/>
                    </w:rPr>
                  </w:pPr>
                  <w:r>
                    <w:rPr>
                      <w:rFonts w:ascii="Times New Roman" w:eastAsia="標楷體" w:hAnsi="Times New Roman"/>
                      <w:b/>
                    </w:rPr>
                    <w:t>C</w:t>
                  </w:r>
                  <w:r w:rsidRPr="00F64D93">
                    <w:rPr>
                      <w:rFonts w:ascii="Times New Roman" w:eastAsia="標楷體" w:hAnsi="Times New Roman"/>
                      <w:b/>
                    </w:rPr>
                    <w:t>redits</w:t>
                  </w:r>
                </w:p>
              </w:tc>
            </w:tr>
          </w:tbl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7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663EE4" w:rsidRPr="00F64D93" w:rsidRDefault="00663EE4" w:rsidP="00663EE4">
            <w:pPr>
              <w:spacing w:line="320" w:lineRule="exact"/>
              <w:ind w:left="31680" w:firstLineChars="50" w:firstLine="3168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/>
                <w:lang w:eastAsia="zh-TW"/>
              </w:rPr>
              <w:t>2</w:t>
            </w:r>
          </w:p>
        </w:tc>
      </w:tr>
      <w:tr w:rsidR="00663EE4" w:rsidRPr="00F666F2" w:rsidTr="00860A04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 w:hint="eastAsia"/>
                <w:b/>
              </w:rPr>
              <w:t>學系（所）</w:t>
            </w:r>
          </w:p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  <w:lang w:eastAsia="zh-TW"/>
              </w:rPr>
              <w:t>D</w:t>
            </w:r>
            <w:r w:rsidRPr="00F64D93">
              <w:rPr>
                <w:rFonts w:ascii="Times New Roman" w:eastAsia="標楷體" w:hAnsi="Times New Roman"/>
                <w:b/>
              </w:rPr>
              <w:t>epartment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:rsidR="00663EE4" w:rsidRPr="00F64D93" w:rsidRDefault="00663EE4" w:rsidP="00663EE4">
            <w:pPr>
              <w:spacing w:before="0" w:beforeAutospacing="0" w:line="320" w:lineRule="exact"/>
              <w:ind w:left="31680" w:hangingChars="100" w:firstLine="31680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  <w:lang w:eastAsia="zh-TW"/>
              </w:rPr>
              <w:t>財法所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 w:hint="eastAsia"/>
                <w:b/>
              </w:rPr>
              <w:t>必選修</w:t>
            </w:r>
          </w:p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R</w:t>
            </w:r>
            <w:r w:rsidRPr="00F64D93">
              <w:rPr>
                <w:rFonts w:ascii="Times New Roman" w:eastAsia="標楷體" w:hAnsi="Times New Roman"/>
                <w:b/>
              </w:rPr>
              <w:t>equired/selected</w:t>
            </w:r>
          </w:p>
        </w:tc>
        <w:tc>
          <w:tcPr>
            <w:tcW w:w="157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663EE4" w:rsidRPr="00F64D93" w:rsidRDefault="00663EE4" w:rsidP="00663EE4">
            <w:pPr>
              <w:spacing w:before="0" w:beforeAutospacing="0" w:line="320" w:lineRule="exact"/>
              <w:ind w:leftChars="0" w:left="0" w:firstLineChars="100" w:firstLine="31680"/>
              <w:jc w:val="left"/>
              <w:rPr>
                <w:rFonts w:ascii="Times New Roman" w:eastAsia="標楷體" w:hAnsi="Times New Roman"/>
                <w:b/>
              </w:rPr>
            </w:pPr>
            <w:r w:rsidRPr="006B1236">
              <w:rPr>
                <w:rFonts w:ascii="標楷體" w:eastAsia="標楷體" w:hAnsi="標楷體" w:hint="eastAsia"/>
                <w:b/>
                <w:szCs w:val="24"/>
              </w:rPr>
              <w:t>□必修</w:t>
            </w:r>
            <w:r w:rsidRPr="006B1236">
              <w:rPr>
                <w:rFonts w:ascii="標楷體" w:eastAsia="標楷體" w:hAnsi="標楷體"/>
                <w:b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■</w:t>
            </w:r>
            <w:r w:rsidRPr="006B1236">
              <w:rPr>
                <w:rFonts w:ascii="標楷體" w:eastAsia="標楷體" w:hAnsi="標楷體" w:hint="eastAsia"/>
                <w:b/>
                <w:szCs w:val="24"/>
              </w:rPr>
              <w:t>選修</w:t>
            </w:r>
          </w:p>
        </w:tc>
      </w:tr>
      <w:tr w:rsidR="00663EE4" w:rsidRPr="00F666F2" w:rsidTr="00860A04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 w:hint="eastAsia"/>
                <w:b/>
              </w:rPr>
              <w:t>上課時間</w:t>
            </w:r>
          </w:p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  <w:lang w:eastAsia="zh-TW"/>
              </w:rPr>
              <w:t>Cl</w:t>
            </w:r>
            <w:r w:rsidRPr="00F64D93">
              <w:rPr>
                <w:rFonts w:ascii="Times New Roman" w:eastAsia="標楷體" w:hAnsi="Times New Roman"/>
                <w:b/>
              </w:rPr>
              <w:t xml:space="preserve">ass </w:t>
            </w:r>
            <w:r>
              <w:rPr>
                <w:rFonts w:ascii="Times New Roman" w:eastAsia="標楷體" w:hAnsi="Times New Roman"/>
                <w:b/>
              </w:rPr>
              <w:t>H</w:t>
            </w:r>
            <w:r w:rsidRPr="00F64D93">
              <w:rPr>
                <w:rFonts w:ascii="Times New Roman" w:eastAsia="標楷體" w:hAnsi="Times New Roman"/>
                <w:b/>
              </w:rPr>
              <w:t>ours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:rsidR="00663EE4" w:rsidRPr="00F64D93" w:rsidRDefault="00663EE4" w:rsidP="00663EE4">
            <w:pPr>
              <w:spacing w:before="0" w:beforeAutospacing="0" w:line="320" w:lineRule="exact"/>
              <w:ind w:left="3168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 w:hint="eastAsia"/>
                <w:b/>
              </w:rPr>
              <w:t>上課地點</w:t>
            </w:r>
          </w:p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  <w:lang w:eastAsia="zh-TW"/>
              </w:rPr>
              <w:t>C</w:t>
            </w:r>
            <w:r w:rsidRPr="00F64D93">
              <w:rPr>
                <w:rFonts w:ascii="Times New Roman" w:eastAsia="標楷體" w:hAnsi="Times New Roman"/>
                <w:b/>
              </w:rPr>
              <w:t>lassroom</w:t>
            </w:r>
          </w:p>
        </w:tc>
        <w:tc>
          <w:tcPr>
            <w:tcW w:w="157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663EE4" w:rsidRPr="00F64D93" w:rsidRDefault="00663EE4" w:rsidP="00663EE4">
            <w:pPr>
              <w:spacing w:line="320" w:lineRule="exact"/>
              <w:ind w:leftChars="100" w:left="31680"/>
              <w:rPr>
                <w:rFonts w:ascii="Times New Roman" w:eastAsia="標楷體" w:hAnsi="Times New Roman"/>
              </w:rPr>
            </w:pPr>
          </w:p>
        </w:tc>
      </w:tr>
      <w:tr w:rsidR="00663EE4" w:rsidRPr="00F666F2" w:rsidTr="00860A04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 w:hint="eastAsia"/>
                <w:b/>
              </w:rPr>
              <w:t>教師</w:t>
            </w:r>
          </w:p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I</w:t>
            </w:r>
            <w:r w:rsidRPr="00F64D93">
              <w:rPr>
                <w:rFonts w:ascii="Times New Roman" w:eastAsia="標楷體" w:hAnsi="Times New Roman"/>
                <w:b/>
              </w:rPr>
              <w:t xml:space="preserve">nstructor 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:rsidR="00663EE4" w:rsidRPr="00F64D93" w:rsidRDefault="00663EE4" w:rsidP="00663EE4">
            <w:pPr>
              <w:spacing w:before="0" w:beforeAutospacing="0" w:line="320" w:lineRule="exact"/>
              <w:ind w:left="31680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  <w:lang w:eastAsia="zh-TW"/>
              </w:rPr>
              <w:t>楊宏暉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 w:hint="eastAsia"/>
                <w:b/>
              </w:rPr>
              <w:t>教師</w:t>
            </w:r>
            <w:r w:rsidRPr="00F64D93">
              <w:rPr>
                <w:rFonts w:ascii="Times New Roman" w:eastAsia="標楷體" w:hAnsi="Times New Roman"/>
                <w:b/>
              </w:rPr>
              <w:t xml:space="preserve"> </w:t>
            </w:r>
            <w:r>
              <w:rPr>
                <w:rFonts w:ascii="Times New Roman" w:eastAsia="標楷體" w:hAnsi="Times New Roman"/>
                <w:b/>
                <w:lang w:eastAsia="zh-TW"/>
              </w:rPr>
              <w:t>E</w:t>
            </w:r>
            <w:r w:rsidRPr="00F64D93">
              <w:rPr>
                <w:rFonts w:ascii="Times New Roman" w:eastAsia="標楷體" w:hAnsi="Times New Roman"/>
                <w:b/>
              </w:rPr>
              <w:t>mail</w:t>
            </w:r>
          </w:p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Instructor’s email</w:t>
            </w:r>
          </w:p>
        </w:tc>
        <w:tc>
          <w:tcPr>
            <w:tcW w:w="157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663EE4" w:rsidRPr="00F64D93" w:rsidRDefault="00663EE4" w:rsidP="00663EE4">
            <w:pPr>
              <w:spacing w:line="320" w:lineRule="exact"/>
              <w:ind w:left="3168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/>
                <w:lang w:eastAsia="zh-TW"/>
              </w:rPr>
              <w:t>hhyang@ccu.edu.tw</w:t>
            </w:r>
          </w:p>
        </w:tc>
      </w:tr>
      <w:tr w:rsidR="00663EE4" w:rsidRPr="00F666F2" w:rsidTr="00860A04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 w:hint="eastAsia"/>
                <w:b/>
              </w:rPr>
              <w:t>助教</w:t>
            </w:r>
          </w:p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T</w:t>
            </w:r>
            <w:r w:rsidRPr="00F64D93">
              <w:rPr>
                <w:rFonts w:ascii="Times New Roman" w:eastAsia="標楷體" w:hAnsi="Times New Roman"/>
                <w:b/>
              </w:rPr>
              <w:t xml:space="preserve">eaching </w:t>
            </w:r>
            <w:r>
              <w:rPr>
                <w:rFonts w:ascii="Times New Roman" w:eastAsia="標楷體" w:hAnsi="Times New Roman"/>
                <w:b/>
                <w:lang w:eastAsia="zh-TW"/>
              </w:rPr>
              <w:t>A</w:t>
            </w:r>
            <w:r w:rsidRPr="00F64D93">
              <w:rPr>
                <w:rFonts w:ascii="Times New Roman" w:eastAsia="標楷體" w:hAnsi="Times New Roman"/>
                <w:b/>
              </w:rPr>
              <w:t>ssistant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:rsidR="00663EE4" w:rsidRPr="00F64D93" w:rsidRDefault="00663EE4" w:rsidP="00663EE4">
            <w:pPr>
              <w:spacing w:before="0" w:beforeAutospacing="0" w:line="320" w:lineRule="exact"/>
              <w:ind w:left="3168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 w:hint="eastAsia"/>
                <w:b/>
              </w:rPr>
              <w:t>助教</w:t>
            </w:r>
            <w:r>
              <w:rPr>
                <w:rFonts w:ascii="Times New Roman" w:eastAsia="標楷體" w:hAnsi="Times New Roman"/>
                <w:b/>
                <w:lang w:eastAsia="zh-TW"/>
              </w:rPr>
              <w:t>E</w:t>
            </w:r>
            <w:r w:rsidRPr="00F64D93">
              <w:rPr>
                <w:rFonts w:ascii="Times New Roman" w:eastAsia="標楷體" w:hAnsi="Times New Roman"/>
                <w:b/>
              </w:rPr>
              <w:t>mail</w:t>
            </w:r>
          </w:p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 xml:space="preserve">TA’s </w:t>
            </w:r>
            <w:r>
              <w:rPr>
                <w:rFonts w:ascii="Times New Roman" w:eastAsia="標楷體" w:hAnsi="Times New Roman"/>
                <w:b/>
                <w:lang w:eastAsia="zh-TW"/>
              </w:rPr>
              <w:t>E</w:t>
            </w:r>
            <w:r w:rsidRPr="00F64D93">
              <w:rPr>
                <w:rFonts w:ascii="Times New Roman" w:eastAsia="標楷體" w:hAnsi="Times New Roman"/>
                <w:b/>
              </w:rPr>
              <w:t>mail</w:t>
            </w:r>
          </w:p>
        </w:tc>
        <w:tc>
          <w:tcPr>
            <w:tcW w:w="157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663EE4" w:rsidRPr="00F64D93" w:rsidRDefault="00663EE4" w:rsidP="00663EE4">
            <w:pPr>
              <w:spacing w:line="320" w:lineRule="exact"/>
              <w:ind w:left="31680"/>
              <w:rPr>
                <w:rFonts w:ascii="Times New Roman" w:eastAsia="標楷體" w:hAnsi="Times New Roman"/>
              </w:rPr>
            </w:pPr>
          </w:p>
        </w:tc>
      </w:tr>
      <w:tr w:rsidR="00663EE4" w:rsidRPr="00F666F2" w:rsidTr="00F64D93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 w:hint="eastAsia"/>
                <w:b/>
              </w:rPr>
              <w:t>先修科目或先備能力</w:t>
            </w:r>
          </w:p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P</w:t>
            </w:r>
            <w:r w:rsidRPr="00F64D93">
              <w:rPr>
                <w:rFonts w:ascii="Times New Roman" w:eastAsia="標楷體" w:hAnsi="Times New Roman"/>
                <w:b/>
              </w:rPr>
              <w:t>rerequisites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663EE4" w:rsidRPr="00F64D93" w:rsidRDefault="00663EE4" w:rsidP="00663EE4">
            <w:pPr>
              <w:spacing w:before="0" w:beforeAutospacing="0" w:line="320" w:lineRule="exact"/>
              <w:ind w:left="3168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民法</w:t>
            </w:r>
            <w:r>
              <w:rPr>
                <w:rFonts w:ascii="Times New Roman" w:eastAsia="標楷體" w:hAnsi="Times New Roman"/>
                <w:lang w:eastAsia="zh-TW"/>
              </w:rPr>
              <w:t>(</w:t>
            </w:r>
            <w:r>
              <w:rPr>
                <w:rFonts w:ascii="Times New Roman" w:eastAsia="標楷體" w:hAnsi="Times New Roman" w:hint="eastAsia"/>
                <w:lang w:eastAsia="zh-TW"/>
              </w:rPr>
              <w:t>一</w:t>
            </w:r>
            <w:r>
              <w:rPr>
                <w:rFonts w:ascii="Times New Roman" w:eastAsia="標楷體" w:hAnsi="Times New Roman"/>
                <w:lang w:eastAsia="zh-TW"/>
              </w:rPr>
              <w:t>)(</w:t>
            </w:r>
            <w:r>
              <w:rPr>
                <w:rFonts w:ascii="Times New Roman" w:eastAsia="標楷體" w:hAnsi="Times New Roman" w:hint="eastAsia"/>
                <w:lang w:eastAsia="zh-TW"/>
              </w:rPr>
              <w:t>二</w:t>
            </w:r>
            <w:r>
              <w:rPr>
                <w:rFonts w:ascii="Times New Roman" w:eastAsia="標楷體" w:hAnsi="Times New Roman"/>
                <w:lang w:eastAsia="zh-TW"/>
              </w:rPr>
              <w:t>)</w:t>
            </w:r>
          </w:p>
          <w:p w:rsidR="00663EE4" w:rsidRPr="00F64D93" w:rsidRDefault="00663EE4" w:rsidP="00663EE4">
            <w:pPr>
              <w:spacing w:before="0" w:beforeAutospacing="0" w:line="320" w:lineRule="exact"/>
              <w:ind w:left="31680"/>
              <w:rPr>
                <w:rFonts w:ascii="Times New Roman" w:eastAsia="標楷體" w:hAnsi="Times New Roman"/>
              </w:rPr>
            </w:pPr>
          </w:p>
        </w:tc>
      </w:tr>
      <w:tr w:rsidR="00663EE4" w:rsidRPr="00F666F2" w:rsidTr="00F64D93">
        <w:trPr>
          <w:trHeight w:val="1268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 w:hint="eastAsia"/>
                <w:b/>
              </w:rPr>
              <w:t>課程概述</w:t>
            </w:r>
          </w:p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  <w:lang w:eastAsia="zh-TW"/>
              </w:rPr>
              <w:t>C</w:t>
            </w:r>
            <w:r w:rsidRPr="00F64D93">
              <w:rPr>
                <w:rFonts w:ascii="Times New Roman" w:eastAsia="標楷體" w:hAnsi="Times New Roman"/>
                <w:b/>
              </w:rPr>
              <w:t xml:space="preserve">ourse </w:t>
            </w:r>
            <w:r>
              <w:rPr>
                <w:rFonts w:ascii="Times New Roman" w:eastAsia="標楷體" w:hAnsi="Times New Roman"/>
                <w:b/>
                <w:lang w:eastAsia="zh-TW"/>
              </w:rPr>
              <w:t>D</w:t>
            </w:r>
            <w:r w:rsidRPr="00F64D93">
              <w:rPr>
                <w:rFonts w:ascii="Times New Roman" w:eastAsia="標楷體" w:hAnsi="Times New Roman"/>
                <w:b/>
              </w:rPr>
              <w:t>escriptions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663EE4" w:rsidRPr="00CA0390" w:rsidRDefault="00663EE4" w:rsidP="00663EE4">
            <w:pPr>
              <w:spacing w:before="0" w:beforeAutospacing="0" w:line="320" w:lineRule="exact"/>
              <w:ind w:left="31680"/>
              <w:rPr>
                <w:rFonts w:ascii="Times New Roman" w:eastAsia="標楷體" w:hAnsi="Times New Roman"/>
                <w:lang w:eastAsia="zh-TW"/>
              </w:rPr>
            </w:pPr>
            <w:r w:rsidRPr="00CA0390">
              <w:rPr>
                <w:rStyle w:val="styleww1"/>
                <w:rFonts w:ascii="標楷體" w:eastAsia="標楷體" w:hAnsi="標楷體" w:hint="eastAsia"/>
                <w:color w:val="auto"/>
                <w:lang w:eastAsia="zh-TW"/>
              </w:rPr>
              <w:t>消費者保護法是當代的</w:t>
            </w:r>
            <w:r w:rsidRPr="00CA0390">
              <w:rPr>
                <w:rStyle w:val="styleww1"/>
                <w:rFonts w:ascii="標楷體" w:eastAsia="標楷體" w:hAnsi="標楷體" w:hint="eastAsia"/>
                <w:color w:val="auto"/>
              </w:rPr>
              <w:t>一</w:t>
            </w:r>
            <w:r w:rsidRPr="00CA0390">
              <w:rPr>
                <w:rStyle w:val="styleww1"/>
                <w:rFonts w:ascii="標楷體" w:eastAsia="標楷體" w:hAnsi="標楷體" w:hint="eastAsia"/>
                <w:color w:val="auto"/>
                <w:lang w:eastAsia="zh-TW"/>
              </w:rPr>
              <w:t>個重要議題，也與日常生活息息相關，過去一</w:t>
            </w:r>
            <w:r w:rsidRPr="00CA0390">
              <w:rPr>
                <w:rStyle w:val="styleww1"/>
                <w:rFonts w:ascii="標楷體" w:eastAsia="標楷體" w:hAnsi="標楷體" w:hint="eastAsia"/>
                <w:color w:val="auto"/>
              </w:rPr>
              <w:t>連串的食品安全衛生引發社會的關切，使得消費者對於</w:t>
            </w:r>
            <w:r w:rsidRPr="00CA0390">
              <w:rPr>
                <w:rStyle w:val="styleww1"/>
                <w:rFonts w:ascii="標楷體" w:eastAsia="標楷體" w:hAnsi="標楷體" w:hint="eastAsia"/>
                <w:color w:val="auto"/>
                <w:lang w:eastAsia="zh-TW"/>
              </w:rPr>
              <w:t>商</w:t>
            </w:r>
            <w:r w:rsidRPr="00CA0390">
              <w:rPr>
                <w:rStyle w:val="styleww1"/>
                <w:rFonts w:ascii="標楷體" w:eastAsia="標楷體" w:hAnsi="標楷體" w:hint="eastAsia"/>
                <w:color w:val="auto"/>
              </w:rPr>
              <w:t>品安全的疑慮，備受重視</w:t>
            </w:r>
            <w:r w:rsidRPr="00CA0390">
              <w:rPr>
                <w:rStyle w:val="styleww1"/>
                <w:rFonts w:ascii="標楷體" w:eastAsia="標楷體" w:hAnsi="標楷體" w:hint="eastAsia"/>
                <w:color w:val="auto"/>
                <w:lang w:eastAsia="zh-TW"/>
              </w:rPr>
              <w:t>，而八仙塵爆事件，也引發消費者對於服務重點的關切</w:t>
            </w:r>
            <w:r w:rsidRPr="00CA0390">
              <w:rPr>
                <w:rStyle w:val="styleww1"/>
                <w:rFonts w:ascii="標楷體" w:eastAsia="標楷體" w:hAnsi="標楷體" w:hint="eastAsia"/>
                <w:color w:val="auto"/>
              </w:rPr>
              <w:t>。消費者保護法的發展，在國外備受重視。我國也於民國</w:t>
            </w:r>
            <w:r w:rsidRPr="00CA0390">
              <w:rPr>
                <w:rStyle w:val="styleww1"/>
                <w:rFonts w:ascii="標楷體" w:eastAsia="標楷體" w:hAnsi="標楷體"/>
                <w:color w:val="auto"/>
              </w:rPr>
              <w:t>83</w:t>
            </w:r>
            <w:r w:rsidRPr="00CA0390">
              <w:rPr>
                <w:rStyle w:val="styleww1"/>
                <w:rFonts w:ascii="標楷體" w:eastAsia="標楷體" w:hAnsi="標楷體" w:hint="eastAsia"/>
                <w:color w:val="auto"/>
              </w:rPr>
              <w:t>年制定消費者保護法，在民法典之外，消費者保護法已成為最重要的特別法，相關規定跟民事財產法也有相互重疊之處，如產品責任、定型化契約、特種</w:t>
            </w:r>
            <w:r w:rsidRPr="00CA0390">
              <w:rPr>
                <w:rStyle w:val="styleww1"/>
                <w:rFonts w:ascii="標楷體" w:eastAsia="標楷體" w:hAnsi="標楷體" w:hint="eastAsia"/>
                <w:color w:val="auto"/>
                <w:lang w:eastAsia="zh-TW"/>
              </w:rPr>
              <w:t>交易</w:t>
            </w:r>
            <w:r w:rsidRPr="00CA0390">
              <w:rPr>
                <w:rStyle w:val="styleww1"/>
                <w:rFonts w:ascii="標楷體" w:eastAsia="標楷體" w:hAnsi="標楷體" w:hint="eastAsia"/>
                <w:color w:val="auto"/>
              </w:rPr>
              <w:t>、消費資訊等，在消費者保護運動日益受到重視的現代工業社會，消費者保護法已發展成一個重要的法律領域，有進一步瞭解的必要與實益。</w:t>
            </w:r>
            <w:r w:rsidRPr="00CA0390">
              <w:rPr>
                <w:rStyle w:val="styleww1"/>
                <w:rFonts w:ascii="標楷體" w:eastAsia="標楷體" w:hAnsi="標楷體" w:hint="eastAsia"/>
                <w:color w:val="auto"/>
                <w:lang w:eastAsia="zh-TW"/>
              </w:rPr>
              <w:t>而懲罰性賠償在消保法領域的適用，實務上也非常的多，相關爭議也透過修法跟大法庭裁定予以解決，這些課題都有待深入介紹與分析。</w:t>
            </w:r>
          </w:p>
        </w:tc>
      </w:tr>
      <w:tr w:rsidR="00663EE4" w:rsidRPr="00F666F2" w:rsidTr="00F64D93">
        <w:trPr>
          <w:trHeight w:val="1208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 w:hint="eastAsia"/>
                <w:b/>
              </w:rPr>
              <w:t>學習目標</w:t>
            </w:r>
          </w:p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  <w:lang w:eastAsia="zh-TW"/>
              </w:rPr>
              <w:t>L</w:t>
            </w:r>
            <w:r w:rsidRPr="00F64D93">
              <w:rPr>
                <w:rFonts w:ascii="Times New Roman" w:eastAsia="標楷體" w:hAnsi="Times New Roman"/>
                <w:b/>
              </w:rPr>
              <w:t xml:space="preserve">earning </w:t>
            </w:r>
            <w:r>
              <w:rPr>
                <w:rFonts w:ascii="Times New Roman" w:eastAsia="標楷體" w:hAnsi="Times New Roman"/>
                <w:b/>
              </w:rPr>
              <w:t>O</w:t>
            </w:r>
            <w:r w:rsidRPr="00F64D93">
              <w:rPr>
                <w:rFonts w:ascii="Times New Roman" w:eastAsia="標楷體" w:hAnsi="Times New Roman"/>
                <w:b/>
              </w:rPr>
              <w:t>bjectives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663EE4" w:rsidRPr="00CA19DB" w:rsidRDefault="00663EE4" w:rsidP="001B56F5">
            <w:pPr>
              <w:pStyle w:val="ListParagraph"/>
              <w:spacing w:before="0" w:beforeAutospacing="0"/>
              <w:ind w:leftChars="0"/>
              <w:rPr>
                <w:rFonts w:ascii="Times New Roman" w:eastAsia="標楷體" w:hAnsi="Times New Roman"/>
              </w:rPr>
            </w:pPr>
            <w:r w:rsidRPr="00F51FD8">
              <w:rPr>
                <w:rFonts w:ascii="標楷體" w:eastAsia="標楷體" w:hAnsi="標楷體" w:hint="eastAsia"/>
              </w:rPr>
              <w:t>本課程主要在</w:t>
            </w:r>
            <w:r>
              <w:rPr>
                <w:rFonts w:ascii="標楷體" w:eastAsia="標楷體" w:hAnsi="標楷體" w:hint="eastAsia"/>
              </w:rPr>
              <w:t>培養</w:t>
            </w:r>
            <w:r w:rsidRPr="00F51FD8">
              <w:rPr>
                <w:rFonts w:ascii="標楷體" w:eastAsia="標楷體" w:hAnsi="標楷體" w:hint="eastAsia"/>
              </w:rPr>
              <w:t>同學對於</w:t>
            </w:r>
            <w:r>
              <w:rPr>
                <w:rFonts w:ascii="標楷體" w:eastAsia="標楷體" w:hAnsi="標楷體" w:hint="eastAsia"/>
              </w:rPr>
              <w:t>消費者保護法的基礎認識，建立其完整的消費者保護規範體系，藉由相關案例與爭議問題的討論，增加其對費者保護法的認識</w:t>
            </w:r>
            <w:r w:rsidRPr="00F51FD8">
              <w:rPr>
                <w:rFonts w:ascii="標楷體" w:eastAsia="標楷體" w:hAnsi="標楷體" w:hint="eastAsia"/>
              </w:rPr>
              <w:t>。</w:t>
            </w:r>
          </w:p>
        </w:tc>
      </w:tr>
      <w:tr w:rsidR="00663EE4" w:rsidRPr="00F666F2" w:rsidTr="00F64D93">
        <w:trPr>
          <w:trHeight w:val="1377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 w:hint="eastAsia"/>
                <w:b/>
              </w:rPr>
              <w:t>教科書及參考書</w:t>
            </w:r>
          </w:p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T</w:t>
            </w:r>
            <w:r w:rsidRPr="00F64D93">
              <w:rPr>
                <w:rFonts w:ascii="Times New Roman" w:eastAsia="標楷體" w:hAnsi="Times New Roman"/>
                <w:b/>
              </w:rPr>
              <w:t xml:space="preserve">extbooks and </w:t>
            </w:r>
            <w:r>
              <w:rPr>
                <w:rFonts w:ascii="Times New Roman" w:eastAsia="標楷體" w:hAnsi="Times New Roman"/>
                <w:b/>
                <w:lang w:eastAsia="zh-TW"/>
              </w:rPr>
              <w:t>R</w:t>
            </w:r>
            <w:r w:rsidRPr="00F64D93">
              <w:rPr>
                <w:rFonts w:ascii="Times New Roman" w:eastAsia="標楷體" w:hAnsi="Times New Roman"/>
                <w:b/>
              </w:rPr>
              <w:t>eferences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663EE4" w:rsidRPr="00EA5A7E" w:rsidRDefault="00663EE4" w:rsidP="00663EE4">
            <w:pPr>
              <w:ind w:left="31680" w:hangingChars="100" w:firstLine="31680"/>
              <w:rPr>
                <w:rFonts w:ascii="Times New Roman" w:eastAsia="標楷體" w:hAnsi="Times New Roman"/>
              </w:rPr>
            </w:pPr>
            <w:r w:rsidRPr="00EA5A7E">
              <w:rPr>
                <w:rFonts w:ascii="Times New Roman" w:eastAsia="標楷體" w:hAnsi="Times New Roman" w:hint="eastAsia"/>
              </w:rPr>
              <w:t>洪誌宏，消費者保護法</w:t>
            </w:r>
          </w:p>
          <w:p w:rsidR="00663EE4" w:rsidRPr="00EA5A7E" w:rsidRDefault="00663EE4" w:rsidP="00663EE4">
            <w:pPr>
              <w:ind w:left="31680" w:hangingChars="100" w:firstLine="31680"/>
              <w:rPr>
                <w:rFonts w:ascii="Times New Roman" w:eastAsia="標楷體" w:hAnsi="Times New Roman"/>
              </w:rPr>
            </w:pPr>
            <w:r w:rsidRPr="00EA5A7E">
              <w:rPr>
                <w:rFonts w:ascii="Times New Roman" w:eastAsia="標楷體" w:hAnsi="Times New Roman" w:hint="eastAsia"/>
              </w:rPr>
              <w:t>朱柏松，消費者保護法論</w:t>
            </w:r>
          </w:p>
          <w:p w:rsidR="00663EE4" w:rsidRPr="00EA5A7E" w:rsidRDefault="00663EE4" w:rsidP="00663EE4">
            <w:pPr>
              <w:ind w:left="31680" w:hangingChars="100" w:firstLine="31680"/>
              <w:rPr>
                <w:rFonts w:ascii="Times New Roman" w:eastAsia="標楷體" w:hAnsi="Times New Roman"/>
              </w:rPr>
            </w:pPr>
            <w:r w:rsidRPr="00EA5A7E">
              <w:rPr>
                <w:rFonts w:ascii="Times New Roman" w:eastAsia="標楷體" w:hAnsi="Times New Roman" w:hint="eastAsia"/>
              </w:rPr>
              <w:t>黃明陽，消費者保護法入門</w:t>
            </w:r>
          </w:p>
        </w:tc>
      </w:tr>
      <w:tr w:rsidR="00663EE4" w:rsidRPr="00F666F2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D0CECE"/>
            <w:vAlign w:val="center"/>
          </w:tcPr>
          <w:p w:rsidR="00663EE4" w:rsidRPr="00F64D93" w:rsidRDefault="00663EE4" w:rsidP="00663EE4">
            <w:pPr>
              <w:spacing w:line="320" w:lineRule="exact"/>
              <w:ind w:left="3168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 w:hint="eastAsia"/>
                <w:b/>
              </w:rPr>
              <w:t>教學要點概述</w:t>
            </w:r>
          </w:p>
        </w:tc>
      </w:tr>
      <w:tr w:rsidR="00663EE4" w:rsidRPr="00F666F2" w:rsidTr="00505799">
        <w:trPr>
          <w:trHeight w:val="753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 w:hint="eastAsia"/>
                <w:b/>
              </w:rPr>
              <w:t>教材編選</w:t>
            </w:r>
          </w:p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  <w:lang w:eastAsia="zh-TW"/>
              </w:rPr>
              <w:t>T</w:t>
            </w:r>
            <w:r w:rsidRPr="00F64D93">
              <w:rPr>
                <w:rFonts w:ascii="Times New Roman" w:eastAsia="標楷體" w:hAnsi="Times New Roman"/>
                <w:b/>
              </w:rPr>
              <w:t xml:space="preserve">eaching </w:t>
            </w:r>
            <w:r>
              <w:rPr>
                <w:rFonts w:ascii="Times New Roman" w:eastAsia="標楷體" w:hAnsi="Times New Roman"/>
                <w:b/>
              </w:rPr>
              <w:t>M</w:t>
            </w:r>
            <w:r w:rsidRPr="00F64D93">
              <w:rPr>
                <w:rFonts w:ascii="Times New Roman" w:eastAsia="標楷體" w:hAnsi="Times New Roman"/>
                <w:b/>
              </w:rPr>
              <w:t>aterials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663EE4" w:rsidRPr="00505799" w:rsidRDefault="00663EE4" w:rsidP="00663EE4">
            <w:pPr>
              <w:spacing w:line="320" w:lineRule="exact"/>
              <w:ind w:leftChars="45" w:left="3168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■</w:t>
            </w:r>
            <w:r w:rsidRPr="00505799">
              <w:rPr>
                <w:rFonts w:ascii="標楷體" w:eastAsia="標楷體" w:hAnsi="標楷體" w:hint="eastAsia"/>
                <w:b/>
              </w:rPr>
              <w:t>自製簡報</w:t>
            </w:r>
            <w:r w:rsidRPr="00505799">
              <w:rPr>
                <w:rFonts w:ascii="Times New Roman" w:eastAsia="標楷體" w:hAnsi="Times New Roman"/>
                <w:b/>
              </w:rPr>
              <w:t>(ppt)</w:t>
            </w:r>
            <w:r w:rsidRPr="00505799">
              <w:rPr>
                <w:rFonts w:ascii="Times New Roman" w:eastAsia="標楷體" w:hAnsi="Times New Roman"/>
                <w:b/>
                <w:lang w:eastAsia="zh-TW"/>
              </w:rPr>
              <w:t xml:space="preserve"> </w:t>
            </w:r>
            <w:r w:rsidRPr="00505799">
              <w:rPr>
                <w:rFonts w:ascii="標楷體" w:eastAsia="標楷體" w:hAnsi="標楷體"/>
                <w:b/>
                <w:lang w:eastAsia="zh-TW"/>
              </w:rPr>
              <w:t xml:space="preserve">  </w:t>
            </w:r>
            <w:r>
              <w:rPr>
                <w:rFonts w:ascii="標楷體" w:eastAsia="標楷體" w:hAnsi="標楷體"/>
                <w:b/>
                <w:lang w:eastAsia="zh-TW"/>
              </w:rPr>
              <w:t xml:space="preserve"> </w:t>
            </w:r>
            <w:r w:rsidRPr="00505799">
              <w:rPr>
                <w:rFonts w:ascii="標楷體" w:eastAsia="標楷體" w:hAnsi="標楷體"/>
                <w:b/>
                <w:lang w:eastAsia="zh-TW"/>
              </w:rPr>
              <w:t xml:space="preserve">   </w:t>
            </w:r>
            <w:r w:rsidRPr="00505799">
              <w:rPr>
                <w:rFonts w:ascii="標楷體" w:eastAsia="標楷體" w:hAnsi="標楷體" w:hint="eastAsia"/>
                <w:b/>
              </w:rPr>
              <w:t>□課程講義</w:t>
            </w:r>
            <w:r w:rsidRPr="00505799">
              <w:rPr>
                <w:rFonts w:ascii="標楷體" w:eastAsia="標楷體" w:hAnsi="標楷體"/>
                <w:b/>
                <w:lang w:eastAsia="zh-TW"/>
              </w:rPr>
              <w:t xml:space="preserve">              </w:t>
            </w:r>
            <w:r w:rsidRPr="00505799">
              <w:rPr>
                <w:rFonts w:ascii="標楷體" w:eastAsia="標楷體" w:hAnsi="標楷體" w:hint="eastAsia"/>
                <w:b/>
              </w:rPr>
              <w:t>□自編教科書</w:t>
            </w:r>
          </w:p>
          <w:p w:rsidR="00663EE4" w:rsidRPr="00F64D93" w:rsidRDefault="00663EE4" w:rsidP="00663EE4">
            <w:pPr>
              <w:spacing w:before="0" w:beforeAutospacing="0" w:line="320" w:lineRule="exact"/>
              <w:ind w:leftChars="45" w:left="31680"/>
              <w:rPr>
                <w:rFonts w:ascii="Times New Roman" w:eastAsia="標楷體" w:hAnsi="Times New Roman"/>
              </w:rPr>
            </w:pPr>
            <w:r w:rsidRPr="00505799">
              <w:rPr>
                <w:rFonts w:ascii="標楷體" w:eastAsia="標楷體" w:hAnsi="標楷體" w:hint="eastAsia"/>
                <w:b/>
              </w:rPr>
              <w:t>□教學程式</w:t>
            </w:r>
            <w:r w:rsidRPr="00505799">
              <w:rPr>
                <w:rFonts w:ascii="標楷體" w:eastAsia="標楷體" w:hAnsi="標楷體"/>
                <w:b/>
              </w:rPr>
              <w:t xml:space="preserve">     </w:t>
            </w:r>
            <w:r w:rsidRPr="00505799">
              <w:rPr>
                <w:rFonts w:ascii="標楷體" w:eastAsia="標楷體" w:hAnsi="標楷體"/>
                <w:b/>
                <w:lang w:eastAsia="zh-TW"/>
              </w:rPr>
              <w:t xml:space="preserve">      </w:t>
            </w:r>
            <w:r w:rsidRPr="00505799">
              <w:rPr>
                <w:rFonts w:ascii="標楷體" w:eastAsia="標楷體" w:hAnsi="標楷體" w:hint="eastAsia"/>
                <w:b/>
              </w:rPr>
              <w:t>□自製教學影片</w:t>
            </w:r>
            <w:r w:rsidRPr="00505799">
              <w:rPr>
                <w:rFonts w:ascii="標楷體" w:eastAsia="標楷體" w:hAnsi="標楷體"/>
                <w:b/>
              </w:rPr>
              <w:t xml:space="preserve">    </w:t>
            </w:r>
            <w:r w:rsidRPr="00505799">
              <w:rPr>
                <w:rFonts w:ascii="標楷體" w:eastAsia="標楷體" w:hAnsi="標楷體"/>
                <w:b/>
                <w:lang w:eastAsia="zh-TW"/>
              </w:rPr>
              <w:t xml:space="preserve"> </w:t>
            </w:r>
            <w:r w:rsidRPr="00505799">
              <w:rPr>
                <w:rFonts w:ascii="標楷體" w:eastAsia="標楷體" w:hAnsi="標楷體"/>
                <w:b/>
              </w:rPr>
              <w:t xml:space="preserve">    </w:t>
            </w:r>
            <w:r w:rsidRPr="00505799">
              <w:rPr>
                <w:rFonts w:ascii="標楷體" w:eastAsia="標楷體" w:hAnsi="標楷體"/>
                <w:b/>
                <w:lang w:eastAsia="zh-TW"/>
              </w:rPr>
              <w:t xml:space="preserve"> </w:t>
            </w:r>
            <w:r w:rsidRPr="00505799">
              <w:rPr>
                <w:rFonts w:ascii="標楷體" w:eastAsia="標楷體" w:hAnsi="標楷體" w:hint="eastAsia"/>
                <w:b/>
              </w:rPr>
              <w:t>□其他</w:t>
            </w:r>
          </w:p>
        </w:tc>
      </w:tr>
      <w:tr w:rsidR="00663EE4" w:rsidRPr="00F666F2" w:rsidTr="00505799">
        <w:trPr>
          <w:trHeight w:val="739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 w:hint="eastAsia"/>
                <w:b/>
              </w:rPr>
              <w:t>教學方法</w:t>
            </w:r>
          </w:p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  <w:lang w:eastAsia="zh-TW"/>
              </w:rPr>
              <w:t>T</w:t>
            </w:r>
            <w:r w:rsidRPr="00F64D93">
              <w:rPr>
                <w:rFonts w:ascii="Times New Roman" w:eastAsia="標楷體" w:hAnsi="Times New Roman"/>
                <w:b/>
              </w:rPr>
              <w:t xml:space="preserve">eaching </w:t>
            </w:r>
            <w:r>
              <w:rPr>
                <w:rFonts w:ascii="Times New Roman" w:eastAsia="標楷體" w:hAnsi="Times New Roman"/>
                <w:b/>
              </w:rPr>
              <w:t>M</w:t>
            </w:r>
            <w:r w:rsidRPr="00F64D93">
              <w:rPr>
                <w:rFonts w:ascii="Times New Roman" w:eastAsia="標楷體" w:hAnsi="Times New Roman"/>
                <w:b/>
              </w:rPr>
              <w:t xml:space="preserve">ethods 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663EE4" w:rsidRPr="00F64D93" w:rsidRDefault="00663EE4" w:rsidP="00663EE4">
            <w:pPr>
              <w:spacing w:before="0" w:beforeAutospacing="0" w:line="320" w:lineRule="exact"/>
              <w:ind w:leftChars="45" w:left="31680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■</w:t>
            </w:r>
            <w:r w:rsidRPr="00505799">
              <w:rPr>
                <w:rFonts w:ascii="標楷體" w:eastAsia="標楷體" w:hAnsi="標楷體" w:hint="eastAsia"/>
                <w:b/>
              </w:rPr>
              <w:t>講述</w:t>
            </w:r>
            <w:r w:rsidRPr="00505799">
              <w:rPr>
                <w:rFonts w:ascii="標楷體" w:eastAsia="標楷體" w:hAnsi="標楷體"/>
                <w:b/>
              </w:rPr>
              <w:t xml:space="preserve">         </w:t>
            </w:r>
            <w:r w:rsidRPr="00505799">
              <w:rPr>
                <w:rFonts w:ascii="標楷體" w:eastAsia="標楷體" w:hAnsi="標楷體" w:hint="eastAsia"/>
                <w:b/>
              </w:rPr>
              <w:t>□小組討論</w:t>
            </w:r>
            <w:r w:rsidRPr="00505799">
              <w:rPr>
                <w:rFonts w:ascii="標楷體" w:eastAsia="標楷體" w:hAnsi="標楷體"/>
                <w:b/>
              </w:rPr>
              <w:t xml:space="preserve">     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■</w:t>
            </w:r>
            <w:r w:rsidRPr="00505799">
              <w:rPr>
                <w:rFonts w:ascii="標楷體" w:eastAsia="標楷體" w:hAnsi="標楷體" w:hint="eastAsia"/>
                <w:b/>
              </w:rPr>
              <w:t>學生口頭報告</w:t>
            </w:r>
            <w:r w:rsidRPr="00505799">
              <w:rPr>
                <w:rFonts w:ascii="標楷體" w:eastAsia="標楷體" w:hAnsi="標楷體"/>
                <w:b/>
              </w:rPr>
              <w:t xml:space="preserve">      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■</w:t>
            </w:r>
            <w:r w:rsidRPr="00505799">
              <w:rPr>
                <w:rFonts w:ascii="標楷體" w:eastAsia="標楷體" w:hAnsi="標楷體" w:hint="eastAsia"/>
                <w:b/>
              </w:rPr>
              <w:t>問題導向學習</w:t>
            </w:r>
          </w:p>
          <w:p w:rsidR="00663EE4" w:rsidRPr="00F64D93" w:rsidRDefault="00663EE4" w:rsidP="00663EE4">
            <w:pPr>
              <w:spacing w:before="0" w:beforeAutospacing="0" w:line="320" w:lineRule="exact"/>
              <w:ind w:leftChars="45" w:left="31680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■</w:t>
            </w:r>
            <w:r w:rsidRPr="00505799">
              <w:rPr>
                <w:rFonts w:ascii="標楷體" w:eastAsia="標楷體" w:hAnsi="標楷體" w:hint="eastAsia"/>
                <w:b/>
              </w:rPr>
              <w:t>個案</w:t>
            </w:r>
            <w:r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>研究</w:t>
            </w:r>
            <w:r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    </w:t>
            </w:r>
            <w:r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>□其他</w:t>
            </w:r>
          </w:p>
        </w:tc>
      </w:tr>
      <w:tr w:rsidR="00663EE4" w:rsidRPr="00F666F2" w:rsidTr="00505799">
        <w:trPr>
          <w:trHeight w:val="1246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 w:hint="eastAsia"/>
                <w:b/>
              </w:rPr>
              <w:t>評量工具</w:t>
            </w:r>
          </w:p>
          <w:p w:rsidR="00663EE4" w:rsidRPr="00F64D93" w:rsidRDefault="00663EE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Evaluation</w:t>
            </w:r>
            <w:r>
              <w:rPr>
                <w:rFonts w:ascii="Times New Roman" w:eastAsia="標楷體" w:hAnsi="Times New Roman"/>
                <w:b/>
              </w:rPr>
              <w:t xml:space="preserve"> </w:t>
            </w:r>
            <w:r>
              <w:rPr>
                <w:rFonts w:ascii="Times New Roman" w:eastAsia="標楷體" w:hAnsi="Times New Roman"/>
                <w:b/>
                <w:lang w:eastAsia="zh-TW"/>
              </w:rPr>
              <w:t>T</w:t>
            </w:r>
            <w:r w:rsidRPr="00F64D93">
              <w:rPr>
                <w:rFonts w:ascii="Times New Roman" w:eastAsia="標楷體" w:hAnsi="Times New Roman"/>
                <w:b/>
              </w:rPr>
              <w:t>ools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663EE4" w:rsidRPr="00F64D93" w:rsidRDefault="00663EE4" w:rsidP="00663EE4">
            <w:pPr>
              <w:spacing w:before="0" w:beforeAutospacing="0" w:line="320" w:lineRule="exact"/>
              <w:ind w:leftChars="45" w:left="31680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 w:rsidRPr="00505799">
              <w:rPr>
                <w:rFonts w:ascii="標楷體" w:eastAsia="標楷體" w:hAnsi="標楷體" w:hint="eastAsia"/>
                <w:b/>
              </w:rPr>
              <w:t>□期中考</w:t>
            </w:r>
            <w:r w:rsidRPr="00505799">
              <w:rPr>
                <w:rFonts w:ascii="標楷體" w:eastAsia="標楷體" w:hAnsi="標楷體"/>
                <w:b/>
              </w:rPr>
              <w:t xml:space="preserve">       </w:t>
            </w:r>
            <w:r w:rsidRPr="00505799">
              <w:rPr>
                <w:rFonts w:ascii="標楷體" w:eastAsia="標楷體" w:hAnsi="標楷體" w:hint="eastAsia"/>
                <w:b/>
              </w:rPr>
              <w:t>□期末考</w:t>
            </w:r>
            <w:r w:rsidRPr="00505799">
              <w:rPr>
                <w:rFonts w:ascii="標楷體" w:eastAsia="標楷體" w:hAnsi="標楷體"/>
                <w:b/>
              </w:rPr>
              <w:t xml:space="preserve">        </w:t>
            </w:r>
            <w:r w:rsidRPr="00505799">
              <w:rPr>
                <w:rFonts w:ascii="標楷體" w:eastAsia="標楷體" w:hAnsi="標楷體" w:hint="eastAsia"/>
                <w:b/>
              </w:rPr>
              <w:t>□隨堂測驗</w:t>
            </w:r>
            <w:r w:rsidRPr="00505799">
              <w:rPr>
                <w:rFonts w:ascii="標楷體" w:eastAsia="標楷體" w:hAnsi="標楷體"/>
                <w:b/>
              </w:rPr>
              <w:t xml:space="preserve">          </w:t>
            </w:r>
            <w:r w:rsidRPr="00505799">
              <w:rPr>
                <w:rFonts w:ascii="標楷體" w:eastAsia="標楷體" w:hAnsi="標楷體" w:hint="eastAsia"/>
                <w:b/>
              </w:rPr>
              <w:t>□隨堂作業</w:t>
            </w:r>
          </w:p>
          <w:p w:rsidR="00663EE4" w:rsidRPr="00F64D93" w:rsidRDefault="00663EE4" w:rsidP="00663EE4">
            <w:pPr>
              <w:spacing w:before="0" w:beforeAutospacing="0" w:line="320" w:lineRule="exact"/>
              <w:ind w:leftChars="45" w:left="31680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 w:rsidRPr="00505799">
              <w:rPr>
                <w:rFonts w:ascii="標楷體" w:eastAsia="標楷體" w:hAnsi="標楷體" w:hint="eastAsia"/>
                <w:b/>
              </w:rPr>
              <w:t>□課後作業</w:t>
            </w:r>
            <w:r w:rsidRPr="00505799">
              <w:rPr>
                <w:rFonts w:ascii="標楷體" w:eastAsia="標楷體" w:hAnsi="標楷體"/>
                <w:b/>
              </w:rPr>
              <w:t xml:space="preserve">     </w:t>
            </w:r>
            <w:r w:rsidRPr="00505799">
              <w:rPr>
                <w:rFonts w:ascii="標楷體" w:eastAsia="標楷體" w:hAnsi="標楷體" w:hint="eastAsia"/>
                <w:b/>
              </w:rPr>
              <w:t>□期中報告</w:t>
            </w:r>
            <w:r w:rsidRPr="00505799">
              <w:rPr>
                <w:rFonts w:ascii="標楷體" w:eastAsia="標楷體" w:hAnsi="標楷體"/>
                <w:b/>
              </w:rPr>
              <w:t xml:space="preserve">      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■</w:t>
            </w:r>
            <w:r w:rsidRPr="00505799">
              <w:rPr>
                <w:rFonts w:ascii="標楷體" w:eastAsia="標楷體" w:hAnsi="標楷體" w:hint="eastAsia"/>
                <w:b/>
              </w:rPr>
              <w:t>期末報告</w:t>
            </w:r>
            <w:r w:rsidRPr="00505799">
              <w:rPr>
                <w:rFonts w:ascii="標楷體" w:eastAsia="標楷體" w:hAnsi="標楷體"/>
                <w:b/>
              </w:rPr>
              <w:t xml:space="preserve">          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■</w:t>
            </w:r>
            <w:r w:rsidRPr="00505799">
              <w:rPr>
                <w:rFonts w:ascii="標楷體" w:eastAsia="標楷體" w:hAnsi="標楷體" w:hint="eastAsia"/>
                <w:b/>
              </w:rPr>
              <w:t>專題報告</w:t>
            </w:r>
          </w:p>
          <w:p w:rsidR="00663EE4" w:rsidRPr="00F64D93" w:rsidRDefault="00663EE4" w:rsidP="00663EE4">
            <w:pPr>
              <w:spacing w:before="0" w:beforeAutospacing="0" w:line="320" w:lineRule="exact"/>
              <w:ind w:leftChars="45" w:left="31680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>□</w:t>
            </w:r>
            <w:r w:rsidRPr="00505799">
              <w:rPr>
                <w:rFonts w:ascii="標楷體" w:eastAsia="標楷體" w:hAnsi="標楷體" w:hint="eastAsia"/>
                <w:b/>
              </w:rPr>
              <w:t>評量</w:t>
            </w:r>
            <w:r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>尺規</w:t>
            </w:r>
            <w:r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    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■</w:t>
            </w:r>
            <w:r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>其他</w:t>
            </w:r>
          </w:p>
        </w:tc>
      </w:tr>
      <w:tr w:rsidR="00663EE4" w:rsidRPr="00F666F2" w:rsidTr="00505799">
        <w:trPr>
          <w:trHeight w:val="753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3EE4" w:rsidRPr="00F64D93" w:rsidRDefault="00663EE4" w:rsidP="00663EE4">
            <w:pPr>
              <w:spacing w:before="0" w:beforeAutospacing="0" w:line="320" w:lineRule="exact"/>
              <w:ind w:leftChars="0" w:left="31680" w:hangingChars="134" w:firstLine="3168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 w:hint="eastAsia"/>
                <w:b/>
              </w:rPr>
              <w:t>教學資源</w:t>
            </w:r>
          </w:p>
          <w:p w:rsidR="00663EE4" w:rsidRPr="00F64D93" w:rsidRDefault="00663EE4" w:rsidP="00663EE4">
            <w:pPr>
              <w:spacing w:before="0" w:beforeAutospacing="0" w:line="320" w:lineRule="exact"/>
              <w:ind w:leftChars="0" w:left="31680" w:hangingChars="134" w:firstLine="3168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  <w:lang w:eastAsia="zh-TW"/>
              </w:rPr>
              <w:t>T</w:t>
            </w:r>
            <w:r w:rsidRPr="00F64D93">
              <w:rPr>
                <w:rFonts w:ascii="Times New Roman" w:eastAsia="標楷體" w:hAnsi="Times New Roman"/>
                <w:b/>
              </w:rPr>
              <w:t>eaching</w:t>
            </w:r>
            <w:r>
              <w:rPr>
                <w:rFonts w:ascii="Times New Roman" w:eastAsia="標楷體" w:hAnsi="Times New Roman"/>
                <w:b/>
              </w:rPr>
              <w:t xml:space="preserve"> R</w:t>
            </w:r>
            <w:r w:rsidRPr="00F64D93">
              <w:rPr>
                <w:rFonts w:ascii="Times New Roman" w:eastAsia="標楷體" w:hAnsi="Times New Roman"/>
                <w:b/>
              </w:rPr>
              <w:t>esources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663EE4" w:rsidRPr="00F64D93" w:rsidRDefault="00663EE4" w:rsidP="00663EE4">
            <w:pPr>
              <w:spacing w:before="0" w:beforeAutospacing="0" w:line="320" w:lineRule="exact"/>
              <w:ind w:leftChars="45" w:left="31680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■</w:t>
            </w:r>
            <w:r w:rsidRPr="00505799">
              <w:rPr>
                <w:rFonts w:ascii="標楷體" w:eastAsia="標楷體" w:hAnsi="標楷體" w:hint="eastAsia"/>
                <w:b/>
              </w:rPr>
              <w:t>課程</w:t>
            </w:r>
            <w:r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>網站</w:t>
            </w:r>
            <w:r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    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■</w:t>
            </w:r>
            <w:r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>教材電子檔供下載</w:t>
            </w:r>
            <w:r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      </w:t>
            </w:r>
            <w:r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>□實習網站</w:t>
            </w:r>
          </w:p>
        </w:tc>
      </w:tr>
      <w:tr w:rsidR="00663EE4" w:rsidRPr="00F666F2" w:rsidTr="00505799">
        <w:trPr>
          <w:trHeight w:val="377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3EE4" w:rsidRPr="00F64D93" w:rsidRDefault="00663EE4" w:rsidP="00663EE4">
            <w:pPr>
              <w:spacing w:before="0" w:beforeAutospacing="0" w:line="320" w:lineRule="exact"/>
              <w:ind w:leftChars="0" w:left="31680" w:hangingChars="134" w:firstLine="3168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 w:hint="eastAsia"/>
                <w:b/>
              </w:rPr>
              <w:t>教師相關訊息</w:t>
            </w:r>
          </w:p>
          <w:p w:rsidR="00663EE4" w:rsidRPr="00F64D93" w:rsidRDefault="00663EE4" w:rsidP="00505799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I</w:t>
            </w:r>
            <w:r w:rsidRPr="00F64D93">
              <w:rPr>
                <w:rFonts w:ascii="Times New Roman" w:eastAsia="標楷體" w:hAnsi="Times New Roman"/>
                <w:b/>
              </w:rPr>
              <w:t>nstructor’s</w:t>
            </w:r>
            <w:r>
              <w:rPr>
                <w:rFonts w:ascii="Times New Roman" w:eastAsia="標楷體" w:hAnsi="Times New Roman"/>
                <w:b/>
              </w:rPr>
              <w:t xml:space="preserve"> I</w:t>
            </w:r>
            <w:r w:rsidRPr="00F64D93">
              <w:rPr>
                <w:rFonts w:ascii="Times New Roman" w:eastAsia="標楷體" w:hAnsi="Times New Roman"/>
                <w:b/>
              </w:rPr>
              <w:t>nformation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663EE4" w:rsidRPr="00F64D93" w:rsidRDefault="00663EE4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楊宏暉</w:t>
            </w:r>
            <w:r>
              <w:rPr>
                <w:rFonts w:ascii="Times New Roman" w:eastAsia="標楷體" w:hAnsi="Times New Roman"/>
                <w:lang w:eastAsia="zh-TW"/>
              </w:rPr>
              <w:t xml:space="preserve"> (</w:t>
            </w:r>
            <w:r>
              <w:rPr>
                <w:rFonts w:ascii="Times New Roman" w:eastAsia="標楷體" w:hAnsi="Times New Roman" w:hint="eastAsia"/>
                <w:lang w:eastAsia="zh-TW"/>
              </w:rPr>
              <w:t>民法、消費者保護法、公平交易法</w:t>
            </w:r>
            <w:r>
              <w:rPr>
                <w:rFonts w:ascii="Times New Roman" w:eastAsia="標楷體" w:hAnsi="Times New Roman"/>
                <w:lang w:eastAsia="zh-TW"/>
              </w:rPr>
              <w:t>)</w:t>
            </w:r>
          </w:p>
        </w:tc>
      </w:tr>
      <w:tr w:rsidR="00663EE4" w:rsidRPr="00F666F2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D0CECE"/>
            <w:vAlign w:val="center"/>
          </w:tcPr>
          <w:p w:rsidR="00663EE4" w:rsidRPr="00F64D93" w:rsidRDefault="00663EE4" w:rsidP="00663EE4">
            <w:pPr>
              <w:spacing w:before="0" w:beforeAutospacing="0" w:line="320" w:lineRule="exact"/>
              <w:ind w:left="3168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 w:hint="eastAsia"/>
                <w:b/>
              </w:rPr>
              <w:t>每週課程內容</w:t>
            </w:r>
            <w:r>
              <w:rPr>
                <w:rFonts w:ascii="Times New Roman" w:eastAsia="標楷體" w:hAnsi="Times New Roman"/>
                <w:b/>
                <w:lang w:eastAsia="zh-TW"/>
              </w:rPr>
              <w:t xml:space="preserve">  </w:t>
            </w:r>
            <w:r>
              <w:rPr>
                <w:rFonts w:ascii="Times New Roman" w:eastAsia="標楷體" w:hAnsi="Times New Roman"/>
                <w:b/>
              </w:rPr>
              <w:t>W</w:t>
            </w:r>
            <w:r w:rsidRPr="00F64D93">
              <w:rPr>
                <w:rFonts w:ascii="Times New Roman" w:eastAsia="標楷體" w:hAnsi="Times New Roman"/>
                <w:b/>
              </w:rPr>
              <w:t xml:space="preserve">eekly </w:t>
            </w:r>
            <w:r>
              <w:rPr>
                <w:rFonts w:ascii="Times New Roman" w:eastAsia="標楷體" w:hAnsi="Times New Roman"/>
                <w:b/>
              </w:rPr>
              <w:t>S</w:t>
            </w:r>
            <w:r w:rsidRPr="00F64D93">
              <w:rPr>
                <w:rFonts w:ascii="Times New Roman" w:eastAsia="標楷體" w:hAnsi="Times New Roman"/>
                <w:b/>
              </w:rPr>
              <w:t>cheduled</w:t>
            </w:r>
            <w:r>
              <w:rPr>
                <w:rFonts w:ascii="Times New Roman" w:eastAsia="標楷體" w:hAnsi="Times New Roman"/>
                <w:b/>
              </w:rPr>
              <w:t xml:space="preserve"> C</w:t>
            </w:r>
            <w:r w:rsidRPr="00F64D93">
              <w:rPr>
                <w:rFonts w:ascii="Times New Roman" w:eastAsia="標楷體" w:hAnsi="Times New Roman"/>
                <w:b/>
              </w:rPr>
              <w:t>ontents</w:t>
            </w:r>
          </w:p>
        </w:tc>
      </w:tr>
      <w:tr w:rsidR="00663EE4" w:rsidRPr="00F666F2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EE4" w:rsidRPr="00F64D93" w:rsidRDefault="00663EE4" w:rsidP="002F18F8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>Week 1</w:t>
            </w:r>
            <w:r>
              <w:rPr>
                <w:rFonts w:ascii="標楷體" w:eastAsia="標楷體" w:hAnsi="標楷體" w:hint="eastAsia"/>
              </w:rPr>
              <w:t>消費者保護運動與消費者保護法的發展</w:t>
            </w:r>
          </w:p>
        </w:tc>
      </w:tr>
      <w:tr w:rsidR="00663EE4" w:rsidRPr="00F666F2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EE4" w:rsidRPr="00F64D93" w:rsidRDefault="00663EE4" w:rsidP="002F18F8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>Week 2</w:t>
            </w:r>
            <w:r>
              <w:rPr>
                <w:rFonts w:ascii="標楷體" w:eastAsia="標楷體" w:hAnsi="標楷體" w:hint="eastAsia"/>
              </w:rPr>
              <w:t>消費者跟企業經營者的概念</w:t>
            </w:r>
          </w:p>
        </w:tc>
      </w:tr>
      <w:tr w:rsidR="00663EE4" w:rsidRPr="00F666F2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EE4" w:rsidRPr="00F64D93" w:rsidRDefault="00663EE4" w:rsidP="002F18F8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>Week 3</w:t>
            </w:r>
            <w:r>
              <w:rPr>
                <w:rFonts w:ascii="標楷體" w:eastAsia="標楷體" w:hAnsi="標楷體" w:hint="eastAsia"/>
              </w:rPr>
              <w:t>消費關係</w:t>
            </w:r>
          </w:p>
        </w:tc>
      </w:tr>
      <w:tr w:rsidR="00663EE4" w:rsidRPr="00F666F2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EE4" w:rsidRPr="00F64D93" w:rsidRDefault="00663EE4" w:rsidP="002F18F8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>Week 4</w:t>
            </w:r>
            <w:r>
              <w:rPr>
                <w:rFonts w:ascii="標楷體" w:eastAsia="標楷體" w:hAnsi="標楷體" w:hint="eastAsia"/>
              </w:rPr>
              <w:t>商品責任</w:t>
            </w:r>
          </w:p>
        </w:tc>
      </w:tr>
      <w:tr w:rsidR="00663EE4" w:rsidRPr="00F666F2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EE4" w:rsidRPr="00F64D93" w:rsidRDefault="00663EE4" w:rsidP="002F18F8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>Week 5</w:t>
            </w:r>
            <w:r>
              <w:rPr>
                <w:rFonts w:ascii="標楷體" w:eastAsia="標楷體" w:hAnsi="標楷體" w:hint="eastAsia"/>
              </w:rPr>
              <w:t>商品責任</w:t>
            </w:r>
          </w:p>
        </w:tc>
      </w:tr>
      <w:tr w:rsidR="00663EE4" w:rsidRPr="00F666F2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EE4" w:rsidRPr="00F64D93" w:rsidRDefault="00663EE4" w:rsidP="002F18F8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>Week 6</w:t>
            </w:r>
            <w:r>
              <w:rPr>
                <w:rFonts w:ascii="標楷體" w:eastAsia="標楷體" w:hAnsi="標楷體" w:hint="eastAsia"/>
              </w:rPr>
              <w:t>服務責任</w:t>
            </w:r>
          </w:p>
        </w:tc>
      </w:tr>
      <w:tr w:rsidR="00663EE4" w:rsidRPr="00F666F2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EE4" w:rsidRPr="00F64D93" w:rsidRDefault="00663EE4" w:rsidP="00C704D2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>Week 7</w:t>
            </w:r>
            <w:r>
              <w:rPr>
                <w:rFonts w:ascii="標楷體" w:eastAsia="標楷體" w:hAnsi="標楷體" w:hint="eastAsia"/>
              </w:rPr>
              <w:t>定型化契約</w:t>
            </w:r>
          </w:p>
        </w:tc>
      </w:tr>
      <w:tr w:rsidR="00663EE4" w:rsidRPr="00F666F2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EE4" w:rsidRPr="00F64D93" w:rsidRDefault="00663EE4" w:rsidP="002F18F8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>Week 8</w:t>
            </w:r>
            <w:r>
              <w:rPr>
                <w:rFonts w:ascii="標楷體" w:eastAsia="標楷體" w:hAnsi="標楷體" w:hint="eastAsia"/>
              </w:rPr>
              <w:t>定型化契約</w:t>
            </w:r>
          </w:p>
        </w:tc>
      </w:tr>
      <w:tr w:rsidR="00663EE4" w:rsidRPr="00F666F2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EE4" w:rsidRPr="00F64D93" w:rsidRDefault="00663EE4" w:rsidP="00C704D2">
            <w:pPr>
              <w:widowControl w:val="0"/>
              <w:snapToGrid w:val="0"/>
              <w:spacing w:line="240" w:lineRule="atLeas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/>
              </w:rPr>
              <w:t xml:space="preserve">Week 9 </w:t>
            </w:r>
            <w:r>
              <w:rPr>
                <w:rFonts w:ascii="標楷體" w:eastAsia="標楷體" w:hAnsi="標楷體" w:hint="eastAsia"/>
              </w:rPr>
              <w:t>特種</w:t>
            </w:r>
            <w:r>
              <w:rPr>
                <w:rFonts w:ascii="標楷體" w:eastAsia="標楷體" w:hAnsi="標楷體" w:hint="eastAsia"/>
                <w:lang w:eastAsia="zh-TW"/>
              </w:rPr>
              <w:t>交易</w:t>
            </w:r>
          </w:p>
        </w:tc>
      </w:tr>
      <w:tr w:rsidR="00663EE4" w:rsidRPr="00F666F2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EE4" w:rsidRPr="00F64D93" w:rsidRDefault="00663EE4" w:rsidP="002F18F8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>Week 10</w:t>
            </w:r>
            <w:r>
              <w:rPr>
                <w:rFonts w:ascii="標楷體" w:eastAsia="標楷體" w:hAnsi="標楷體" w:hint="eastAsia"/>
              </w:rPr>
              <w:t>特種</w:t>
            </w:r>
            <w:r>
              <w:rPr>
                <w:rFonts w:ascii="標楷體" w:eastAsia="標楷體" w:hAnsi="標楷體" w:hint="eastAsia"/>
                <w:lang w:eastAsia="zh-TW"/>
              </w:rPr>
              <w:t>交易</w:t>
            </w:r>
          </w:p>
        </w:tc>
      </w:tr>
      <w:tr w:rsidR="00663EE4" w:rsidRPr="00F666F2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EE4" w:rsidRPr="00F64D93" w:rsidRDefault="00663EE4" w:rsidP="002F18F8">
            <w:pPr>
              <w:spacing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/>
              </w:rPr>
              <w:t xml:space="preserve">Week 11 </w:t>
            </w:r>
            <w:r>
              <w:rPr>
                <w:rFonts w:ascii="Times New Roman" w:eastAsia="標楷體" w:hAnsi="Times New Roman" w:hint="eastAsia"/>
                <w:lang w:eastAsia="zh-TW"/>
              </w:rPr>
              <w:t>廣告責任與消費資訊</w:t>
            </w:r>
          </w:p>
        </w:tc>
      </w:tr>
      <w:tr w:rsidR="00663EE4" w:rsidRPr="00F666F2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EE4" w:rsidRPr="00081719" w:rsidRDefault="00663EE4" w:rsidP="002F18F8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>Week 12</w:t>
            </w:r>
            <w:r>
              <w:rPr>
                <w:rFonts w:ascii="標楷體" w:eastAsia="標楷體" w:hAnsi="標楷體" w:hint="eastAsia"/>
              </w:rPr>
              <w:t>消費者保護團體</w:t>
            </w:r>
          </w:p>
        </w:tc>
      </w:tr>
      <w:tr w:rsidR="00663EE4" w:rsidRPr="00F666F2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EE4" w:rsidRPr="00F64D93" w:rsidRDefault="00663EE4" w:rsidP="002F18F8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>Week 13</w:t>
            </w:r>
            <w:r>
              <w:rPr>
                <w:rFonts w:ascii="標楷體" w:eastAsia="標楷體" w:hAnsi="標楷體" w:hint="eastAsia"/>
              </w:rPr>
              <w:t>行政監督</w:t>
            </w:r>
          </w:p>
        </w:tc>
      </w:tr>
      <w:tr w:rsidR="00663EE4" w:rsidRPr="00F666F2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EE4" w:rsidRPr="00F64D93" w:rsidRDefault="00663EE4" w:rsidP="002F18F8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>Week 14</w:t>
            </w:r>
            <w:r>
              <w:rPr>
                <w:rFonts w:ascii="標楷體" w:eastAsia="標楷體" w:hAnsi="標楷體" w:hint="eastAsia"/>
              </w:rPr>
              <w:t>消費爭議處理</w:t>
            </w:r>
          </w:p>
        </w:tc>
      </w:tr>
      <w:tr w:rsidR="00663EE4" w:rsidRPr="00F666F2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EE4" w:rsidRPr="00F64D93" w:rsidRDefault="00663EE4" w:rsidP="002F18F8">
            <w:pPr>
              <w:spacing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/>
              </w:rPr>
              <w:t>Week 15</w:t>
            </w:r>
            <w:r>
              <w:rPr>
                <w:rFonts w:ascii="標楷體" w:eastAsia="標楷體" w:hAnsi="標楷體" w:hint="eastAsia"/>
              </w:rPr>
              <w:t>消費訴訟</w:t>
            </w:r>
            <w:r>
              <w:rPr>
                <w:rFonts w:ascii="標楷體" w:eastAsia="標楷體" w:hAnsi="標楷體" w:hint="eastAsia"/>
                <w:lang w:eastAsia="zh-TW"/>
              </w:rPr>
              <w:t>與團體訴訟</w:t>
            </w:r>
          </w:p>
        </w:tc>
      </w:tr>
      <w:tr w:rsidR="00663EE4" w:rsidRPr="00F666F2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EE4" w:rsidRPr="00F64D93" w:rsidRDefault="00663EE4" w:rsidP="002F18F8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 xml:space="preserve">Week </w:t>
            </w:r>
            <w:r w:rsidRPr="00F64D93">
              <w:rPr>
                <w:rFonts w:ascii="Times New Roman" w:eastAsia="標楷體" w:hAnsi="Times New Roman"/>
                <w:lang w:eastAsia="zh-TW"/>
              </w:rPr>
              <w:t>16</w:t>
            </w:r>
            <w:r>
              <w:rPr>
                <w:rFonts w:ascii="標楷體" w:eastAsia="標楷體" w:hAnsi="標楷體" w:hint="eastAsia"/>
              </w:rPr>
              <w:t>懲罰性賠償</w:t>
            </w:r>
          </w:p>
        </w:tc>
      </w:tr>
      <w:tr w:rsidR="00663EE4" w:rsidRPr="00F666F2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EE4" w:rsidRPr="00F64D93" w:rsidRDefault="00663EE4" w:rsidP="002F18F8">
            <w:pPr>
              <w:spacing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/>
              </w:rPr>
              <w:t>Week 17</w:t>
            </w:r>
            <w:r>
              <w:rPr>
                <w:rFonts w:ascii="Times New Roman" w:eastAsia="標楷體" w:hAnsi="Times New Roman" w:hint="eastAsia"/>
                <w:lang w:eastAsia="zh-TW"/>
              </w:rPr>
              <w:t>期末口頭報告</w:t>
            </w:r>
          </w:p>
        </w:tc>
      </w:tr>
      <w:tr w:rsidR="00663EE4" w:rsidRPr="00F666F2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EE4" w:rsidRPr="00F64D93" w:rsidRDefault="00663EE4" w:rsidP="002F18F8">
            <w:pPr>
              <w:spacing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/>
              </w:rPr>
              <w:t xml:space="preserve">Week 18 </w:t>
            </w:r>
            <w:r>
              <w:rPr>
                <w:rFonts w:ascii="Times New Roman" w:eastAsia="標楷體" w:hAnsi="Times New Roman" w:hint="eastAsia"/>
                <w:lang w:eastAsia="zh-TW"/>
              </w:rPr>
              <w:t>期末口頭報告</w:t>
            </w:r>
          </w:p>
        </w:tc>
      </w:tr>
      <w:tr w:rsidR="00663EE4" w:rsidRPr="00F666F2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D0CECE"/>
            <w:vAlign w:val="center"/>
          </w:tcPr>
          <w:p w:rsidR="00663EE4" w:rsidRPr="00F64D93" w:rsidRDefault="00663EE4" w:rsidP="00663EE4">
            <w:pPr>
              <w:spacing w:before="0" w:beforeAutospacing="0" w:line="320" w:lineRule="exact"/>
              <w:ind w:left="3168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 w:hint="eastAsia"/>
                <w:b/>
              </w:rPr>
              <w:t>核心能力</w:t>
            </w:r>
            <w:r>
              <w:rPr>
                <w:rFonts w:ascii="Times New Roman" w:eastAsia="標楷體" w:hAnsi="Times New Roman"/>
                <w:b/>
                <w:lang w:eastAsia="zh-TW"/>
              </w:rPr>
              <w:t xml:space="preserve">  </w:t>
            </w:r>
            <w:r>
              <w:rPr>
                <w:rFonts w:ascii="Times New Roman" w:eastAsia="標楷體" w:hAnsi="Times New Roman"/>
                <w:b/>
              </w:rPr>
              <w:t>C</w:t>
            </w:r>
            <w:r w:rsidRPr="00F64D93">
              <w:rPr>
                <w:rFonts w:ascii="Times New Roman" w:eastAsia="標楷體" w:hAnsi="Times New Roman"/>
                <w:b/>
              </w:rPr>
              <w:t xml:space="preserve">ore </w:t>
            </w:r>
            <w:r>
              <w:rPr>
                <w:rFonts w:ascii="Times New Roman" w:eastAsia="標楷體" w:hAnsi="Times New Roman"/>
                <w:b/>
              </w:rPr>
              <w:t>C</w:t>
            </w:r>
            <w:r w:rsidRPr="00F64D93">
              <w:rPr>
                <w:rFonts w:ascii="Times New Roman" w:eastAsia="標楷體" w:hAnsi="Times New Roman"/>
                <w:b/>
              </w:rPr>
              <w:t xml:space="preserve">ompetencies </w:t>
            </w:r>
          </w:p>
        </w:tc>
      </w:tr>
      <w:tr w:rsidR="00663EE4" w:rsidRPr="00F666F2" w:rsidTr="00C70E39">
        <w:trPr>
          <w:trHeight w:val="6043"/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vAlign w:val="center"/>
          </w:tcPr>
          <w:p w:rsidR="00663EE4" w:rsidRDefault="00663EE4" w:rsidP="00663EE4">
            <w:pPr>
              <w:spacing w:line="320" w:lineRule="exact"/>
              <w:ind w:left="31680"/>
              <w:rPr>
                <w:rFonts w:ascii="Times New Roman" w:eastAsia="標楷體" w:hAnsi="Times New Roman"/>
                <w:b/>
              </w:rPr>
            </w:pPr>
          </w:p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399"/>
              <w:gridCol w:w="3429"/>
              <w:gridCol w:w="922"/>
              <w:gridCol w:w="922"/>
              <w:gridCol w:w="923"/>
              <w:gridCol w:w="922"/>
              <w:gridCol w:w="923"/>
            </w:tblGrid>
            <w:tr w:rsidR="00663EE4" w:rsidRPr="00F666F2" w:rsidTr="005A2B15">
              <w:tc>
                <w:tcPr>
                  <w:tcW w:w="582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核心能力</w:t>
                  </w:r>
                </w:p>
                <w:p w:rsidR="00663EE4" w:rsidRPr="00F64D93" w:rsidRDefault="00663EE4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 xml:space="preserve">Core </w:t>
                  </w:r>
                  <w:r>
                    <w:rPr>
                      <w:rFonts w:ascii="Times New Roman" w:eastAsia="標楷體" w:hAnsi="Times New Roman"/>
                      <w:b/>
                      <w:szCs w:val="24"/>
                    </w:rPr>
                    <w:t>C</w:t>
                  </w: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>ompetency</w:t>
                  </w:r>
                </w:p>
              </w:tc>
              <w:tc>
                <w:tcPr>
                  <w:tcW w:w="4612" w:type="dxa"/>
                  <w:gridSpan w:val="5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663EE4" w:rsidRPr="00F64D93" w:rsidRDefault="00663EE4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  <w:lang w:eastAsia="zh-TW"/>
                    </w:rPr>
                  </w:pPr>
                  <w:r w:rsidRPr="00F64D93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本課程與核心能力關聯強度</w:t>
                  </w:r>
                  <w:r>
                    <w:rPr>
                      <w:rFonts w:ascii="Times New Roman" w:eastAsia="標楷體" w:hAnsi="Times New Roman"/>
                      <w:b/>
                      <w:szCs w:val="24"/>
                      <w:lang w:eastAsia="zh-TW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  <w:lang w:eastAsia="zh-TW"/>
                    </w:rPr>
                    <w:t>請勾選</w:t>
                  </w:r>
                  <w:r>
                    <w:rPr>
                      <w:rFonts w:ascii="Times New Roman" w:eastAsia="標楷體" w:hAnsi="Times New Roman"/>
                      <w:b/>
                      <w:szCs w:val="24"/>
                      <w:lang w:eastAsia="zh-TW"/>
                    </w:rPr>
                    <w:t>)</w:t>
                  </w:r>
                </w:p>
                <w:p w:rsidR="00663EE4" w:rsidRDefault="00663EE4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  <w:lang w:eastAsia="zh-TW"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 xml:space="preserve">Degrees of </w:t>
                  </w:r>
                  <w:r>
                    <w:rPr>
                      <w:rFonts w:ascii="Times New Roman" w:eastAsia="標楷體" w:hAnsi="Times New Roman"/>
                      <w:b/>
                      <w:szCs w:val="24"/>
                    </w:rPr>
                    <w:t>R</w:t>
                  </w: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 xml:space="preserve">elated to </w:t>
                  </w:r>
                  <w:r>
                    <w:rPr>
                      <w:rFonts w:ascii="Times New Roman" w:eastAsia="標楷體" w:hAnsi="Times New Roman"/>
                      <w:b/>
                      <w:szCs w:val="24"/>
                    </w:rPr>
                    <w:t>C</w:t>
                  </w: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 xml:space="preserve">ore </w:t>
                  </w:r>
                  <w:r>
                    <w:rPr>
                      <w:rFonts w:ascii="Times New Roman" w:eastAsia="標楷體" w:hAnsi="Times New Roman"/>
                      <w:b/>
                      <w:szCs w:val="24"/>
                    </w:rPr>
                    <w:t>C</w:t>
                  </w: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>ompetenc</w:t>
                  </w:r>
                  <w:r w:rsidRPr="00F64D93">
                    <w:rPr>
                      <w:rFonts w:ascii="Times New Roman" w:eastAsia="標楷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  <w:p w:rsidR="00663EE4" w:rsidRPr="00F64D93" w:rsidRDefault="00663EE4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/>
                      <w:b/>
                      <w:sz w:val="20"/>
                      <w:lang w:eastAsia="zh-TW"/>
                    </w:rPr>
                    <w:t>(</w:t>
                  </w:r>
                  <w:r w:rsidRPr="00505799">
                    <w:rPr>
                      <w:rFonts w:ascii="Times New Roman" w:eastAsia="標楷體" w:hAnsi="Times New Roman"/>
                      <w:b/>
                      <w:sz w:val="20"/>
                      <w:lang w:eastAsia="zh-TW"/>
                    </w:rPr>
                    <w:t>Please check</w:t>
                  </w:r>
                  <w:r>
                    <w:rPr>
                      <w:rFonts w:ascii="Times New Roman" w:eastAsia="標楷體" w:hAnsi="Times New Roman"/>
                      <w:b/>
                      <w:sz w:val="20"/>
                      <w:lang w:eastAsia="zh-TW"/>
                    </w:rPr>
                    <w:t>)</w:t>
                  </w:r>
                </w:p>
              </w:tc>
            </w:tr>
            <w:tr w:rsidR="00663EE4" w:rsidRPr="00F666F2" w:rsidTr="005A2B15">
              <w:tc>
                <w:tcPr>
                  <w:tcW w:w="5828" w:type="dxa"/>
                  <w:gridSpan w:val="2"/>
                  <w:vMerge/>
                  <w:tcBorders>
                    <w:top w:val="single" w:sz="4" w:space="0" w:color="auto"/>
                    <w:left w:val="single" w:sz="12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663EE4" w:rsidRPr="00F64D93" w:rsidRDefault="00663EE4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2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922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923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922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923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:rsidR="00663EE4" w:rsidRPr="00F64D93" w:rsidRDefault="00663EE4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663EE4" w:rsidRPr="00F666F2" w:rsidTr="005A2B15">
              <w:trPr>
                <w:trHeight w:val="567"/>
              </w:trPr>
              <w:tc>
                <w:tcPr>
                  <w:tcW w:w="2399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663EE4" w:rsidRPr="00312D29" w:rsidRDefault="00663EE4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專業能力</w:t>
                  </w:r>
                </w:p>
                <w:p w:rsidR="00663EE4" w:rsidRPr="00312D29" w:rsidRDefault="00663EE4" w:rsidP="00C70E39">
                  <w:pPr>
                    <w:spacing w:before="0" w:beforeAutospacing="0" w:line="320" w:lineRule="exact"/>
                    <w:ind w:leftChars="0" w:left="0"/>
                    <w:jc w:val="left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  <w:t xml:space="preserve">Specific Competency </w:t>
                  </w:r>
                </w:p>
              </w:tc>
              <w:tc>
                <w:tcPr>
                  <w:tcW w:w="3429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312D29" w:rsidRDefault="00663EE4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具備財經法學進階專業知識</w:t>
                  </w:r>
                </w:p>
              </w:tc>
              <w:tc>
                <w:tcPr>
                  <w:tcW w:w="922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lang w:eastAsia="zh-TW"/>
                    </w:rPr>
                    <w:t>■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663EE4" w:rsidRPr="00F666F2" w:rsidTr="005A2B15">
              <w:trPr>
                <w:trHeight w:val="567"/>
              </w:trPr>
              <w:tc>
                <w:tcPr>
                  <w:tcW w:w="2399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663EE4" w:rsidRPr="00312D29" w:rsidRDefault="00663EE4" w:rsidP="00C70E39">
                  <w:pPr>
                    <w:adjustRightInd w:val="0"/>
                    <w:snapToGrid w:val="0"/>
                    <w:spacing w:before="0" w:beforeAutospacing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342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312D29" w:rsidRDefault="00663EE4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蒐集、閱讀及引用法學外文</w:t>
                  </w:r>
                  <w:r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  <w:br/>
                  </w: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資料之能力</w:t>
                  </w:r>
                </w:p>
              </w:tc>
              <w:tc>
                <w:tcPr>
                  <w:tcW w:w="9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lang w:eastAsia="zh-TW"/>
                    </w:rPr>
                    <w:t>■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663EE4" w:rsidRPr="00F666F2" w:rsidTr="005A2B15">
              <w:trPr>
                <w:trHeight w:val="567"/>
              </w:trPr>
              <w:tc>
                <w:tcPr>
                  <w:tcW w:w="2399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663EE4" w:rsidRPr="00312D29" w:rsidRDefault="00663EE4" w:rsidP="00C70E39">
                  <w:pPr>
                    <w:adjustRightInd w:val="0"/>
                    <w:snapToGrid w:val="0"/>
                    <w:spacing w:before="0" w:beforeAutospacing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342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312D29" w:rsidRDefault="00663EE4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提出創新法律見解之能力</w:t>
                  </w:r>
                </w:p>
              </w:tc>
              <w:tc>
                <w:tcPr>
                  <w:tcW w:w="9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lang w:eastAsia="zh-TW"/>
                    </w:rPr>
                    <w:t>■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663EE4" w:rsidRPr="00F666F2" w:rsidTr="005A2B15">
              <w:trPr>
                <w:trHeight w:val="567"/>
              </w:trPr>
              <w:tc>
                <w:tcPr>
                  <w:tcW w:w="2399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663EE4" w:rsidRPr="00312D29" w:rsidRDefault="00663EE4" w:rsidP="00C70E39">
                  <w:pPr>
                    <w:adjustRightInd w:val="0"/>
                    <w:snapToGrid w:val="0"/>
                    <w:spacing w:before="0" w:beforeAutospacing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342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312D29" w:rsidRDefault="00663EE4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撰寫法學論文之能力</w:t>
                  </w:r>
                </w:p>
              </w:tc>
              <w:tc>
                <w:tcPr>
                  <w:tcW w:w="9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lang w:eastAsia="zh-TW"/>
                    </w:rPr>
                    <w:t>■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663EE4" w:rsidRPr="00F666F2" w:rsidTr="005A2B15">
              <w:trPr>
                <w:trHeight w:val="567"/>
              </w:trPr>
              <w:tc>
                <w:tcPr>
                  <w:tcW w:w="2399" w:type="dxa"/>
                  <w:vMerge w:val="restart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663EE4" w:rsidRPr="00312D29" w:rsidRDefault="00663EE4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共通能力</w:t>
                  </w:r>
                </w:p>
                <w:p w:rsidR="00663EE4" w:rsidRPr="00312D29" w:rsidRDefault="00663EE4" w:rsidP="00C70E39">
                  <w:pPr>
                    <w:spacing w:before="0" w:beforeAutospacing="0" w:line="320" w:lineRule="exact"/>
                    <w:ind w:leftChars="0" w:left="0"/>
                    <w:jc w:val="left"/>
                    <w:rPr>
                      <w:rFonts w:ascii="Times New Roman" w:eastAsia="標楷體" w:hAnsi="Times New Roman"/>
                      <w:b/>
                      <w:bCs/>
                      <w:szCs w:val="24"/>
                      <w:lang w:eastAsia="zh-TW"/>
                    </w:rPr>
                  </w:pPr>
                  <w:r w:rsidRPr="00312D29">
                    <w:rPr>
                      <w:rFonts w:ascii="Times New Roman" w:eastAsia="標楷體" w:hAnsi="Times New Roman"/>
                      <w:b/>
                      <w:bCs/>
                      <w:szCs w:val="24"/>
                      <w:lang w:eastAsia="zh-TW"/>
                    </w:rPr>
                    <w:t xml:space="preserve">General </w:t>
                  </w:r>
                  <w:r w:rsidRPr="00312D29"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  <w:t>Competence</w:t>
                  </w:r>
                </w:p>
              </w:tc>
              <w:tc>
                <w:tcPr>
                  <w:tcW w:w="3429" w:type="dxa"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312D29" w:rsidRDefault="00663EE4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具備獨立思考與邏輯思辯之</w:t>
                  </w:r>
                  <w:r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  <w:br/>
                  </w: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能力</w:t>
                  </w:r>
                </w:p>
              </w:tc>
              <w:tc>
                <w:tcPr>
                  <w:tcW w:w="922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lang w:eastAsia="zh-TW"/>
                    </w:rPr>
                    <w:t>■</w:t>
                  </w:r>
                </w:p>
              </w:tc>
            </w:tr>
            <w:tr w:rsidR="00663EE4" w:rsidRPr="00F666F2" w:rsidTr="005A2B15">
              <w:trPr>
                <w:trHeight w:val="567"/>
              </w:trPr>
              <w:tc>
                <w:tcPr>
                  <w:tcW w:w="2399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663EE4" w:rsidRPr="00312D29" w:rsidRDefault="00663EE4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342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312D29" w:rsidRDefault="00663EE4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具備團隊合作及溝通之能力</w:t>
                  </w:r>
                </w:p>
              </w:tc>
              <w:tc>
                <w:tcPr>
                  <w:tcW w:w="9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lang w:eastAsia="zh-TW"/>
                    </w:rPr>
                    <w:t>■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663EE4" w:rsidRPr="00F666F2" w:rsidTr="005A2B15">
              <w:trPr>
                <w:trHeight w:val="567"/>
              </w:trPr>
              <w:tc>
                <w:tcPr>
                  <w:tcW w:w="2399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</w:tcPr>
                <w:p w:rsidR="00663EE4" w:rsidRPr="00312D29" w:rsidRDefault="00663EE4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3429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663EE4" w:rsidRPr="00312D29" w:rsidRDefault="00663EE4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具備人文素養、關懷社會與</w:t>
                  </w:r>
                  <w:r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  <w:br/>
                  </w: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終身自我學習成長之能力</w:t>
                  </w:r>
                </w:p>
              </w:tc>
              <w:tc>
                <w:tcPr>
                  <w:tcW w:w="922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663EE4" w:rsidRPr="00F64D93" w:rsidRDefault="00663EE4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lang w:eastAsia="zh-TW"/>
                    </w:rPr>
                    <w:t>■</w:t>
                  </w:r>
                </w:p>
              </w:tc>
            </w:tr>
          </w:tbl>
          <w:p w:rsidR="00663EE4" w:rsidRPr="00F64D93" w:rsidRDefault="00663EE4" w:rsidP="00663EE4">
            <w:pPr>
              <w:spacing w:line="320" w:lineRule="exact"/>
              <w:ind w:left="31680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 w:hint="eastAsia"/>
                <w:b/>
              </w:rPr>
              <w:t>註：</w:t>
            </w:r>
            <w:r w:rsidRPr="00F64D93">
              <w:rPr>
                <w:rFonts w:ascii="Times New Roman" w:eastAsia="標楷體" w:hAnsi="Times New Roman" w:hint="eastAsia"/>
                <w:b/>
                <w:szCs w:val="24"/>
              </w:rPr>
              <w:t>關聯強度以五點量表標示，</w:t>
            </w:r>
            <w:r w:rsidRPr="00F64D93">
              <w:rPr>
                <w:rFonts w:ascii="Times New Roman" w:eastAsia="標楷體" w:hAnsi="Times New Roman"/>
                <w:b/>
                <w:lang w:eastAsia="zh-TW"/>
              </w:rPr>
              <w:t>1</w:t>
            </w:r>
            <w:r w:rsidRPr="00F64D93">
              <w:rPr>
                <w:rFonts w:ascii="Times New Roman" w:eastAsia="標楷體" w:hAnsi="Times New Roman" w:hint="eastAsia"/>
                <w:b/>
                <w:lang w:eastAsia="zh-TW"/>
              </w:rPr>
              <w:t>表示沒有關聯，</w:t>
            </w:r>
            <w:r w:rsidRPr="00F64D93">
              <w:rPr>
                <w:rFonts w:ascii="Times New Roman" w:eastAsia="標楷體" w:hAnsi="Times New Roman"/>
                <w:b/>
                <w:lang w:eastAsia="zh-TW"/>
              </w:rPr>
              <w:t>5</w:t>
            </w:r>
            <w:r w:rsidRPr="00F64D93">
              <w:rPr>
                <w:rFonts w:ascii="Times New Roman" w:eastAsia="標楷體" w:hAnsi="Times New Roman" w:hint="eastAsia"/>
                <w:b/>
                <w:lang w:eastAsia="zh-TW"/>
              </w:rPr>
              <w:t>表示非常有關聯。</w:t>
            </w:r>
          </w:p>
        </w:tc>
      </w:tr>
    </w:tbl>
    <w:p w:rsidR="00663EE4" w:rsidRPr="00C72748" w:rsidRDefault="00663EE4" w:rsidP="00C01658">
      <w:pPr>
        <w:spacing w:before="0" w:beforeAutospacing="0"/>
        <w:ind w:leftChars="0" w:left="0"/>
        <w:rPr>
          <w:rFonts w:ascii="Times New Roman" w:eastAsia="標楷體" w:hAnsi="Times New Roman" w:cs="新細明體"/>
          <w:szCs w:val="24"/>
          <w:lang w:eastAsia="zh-TW"/>
        </w:rPr>
      </w:pPr>
    </w:p>
    <w:sectPr w:rsidR="00663EE4" w:rsidRPr="00C72748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EE4" w:rsidRDefault="00663EE4" w:rsidP="001A3FEA">
      <w:pPr>
        <w:spacing w:before="0"/>
        <w:ind w:left="31680"/>
      </w:pPr>
      <w:r>
        <w:separator/>
      </w:r>
    </w:p>
  </w:endnote>
  <w:endnote w:type="continuationSeparator" w:id="0">
    <w:p w:rsidR="00663EE4" w:rsidRDefault="00663EE4" w:rsidP="001A3FEA">
      <w:pPr>
        <w:spacing w:before="0"/>
        <w:ind w:left="316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EE4" w:rsidRDefault="00663EE4" w:rsidP="001A3FEA">
      <w:pPr>
        <w:spacing w:before="0"/>
        <w:ind w:left="31680"/>
      </w:pPr>
      <w:r>
        <w:separator/>
      </w:r>
    </w:p>
  </w:footnote>
  <w:footnote w:type="continuationSeparator" w:id="0">
    <w:p w:rsidR="00663EE4" w:rsidRDefault="00663EE4" w:rsidP="001A3FEA">
      <w:pPr>
        <w:spacing w:before="0"/>
        <w:ind w:left="3168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B305344"/>
    <w:lvl w:ilvl="0">
      <w:start w:val="1"/>
      <w:numFmt w:val="decimal"/>
      <w:lvlText w:val="%1."/>
      <w:lvlJc w:val="left"/>
      <w:pPr>
        <w:tabs>
          <w:tab w:val="num" w:pos="2281"/>
        </w:tabs>
        <w:ind w:left="2281" w:hanging="360"/>
      </w:pPr>
      <w:rPr>
        <w:rFonts w:cs="Times New Roman"/>
      </w:rPr>
    </w:lvl>
  </w:abstractNum>
  <w:abstractNum w:abstractNumId="1">
    <w:nsid w:val="FFFFFF7D"/>
    <w:multiLevelType w:val="singleLevel"/>
    <w:tmpl w:val="A17A31D2"/>
    <w:lvl w:ilvl="0">
      <w:start w:val="1"/>
      <w:numFmt w:val="decimal"/>
      <w:lvlText w:val="%1."/>
      <w:lvlJc w:val="left"/>
      <w:pPr>
        <w:tabs>
          <w:tab w:val="num" w:pos="1801"/>
        </w:tabs>
        <w:ind w:left="1801" w:hanging="360"/>
      </w:pPr>
      <w:rPr>
        <w:rFonts w:cs="Times New Roman"/>
      </w:rPr>
    </w:lvl>
  </w:abstractNum>
  <w:abstractNum w:abstractNumId="2">
    <w:nsid w:val="FFFFFF7E"/>
    <w:multiLevelType w:val="singleLevel"/>
    <w:tmpl w:val="DE3C529C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  <w:rPr>
        <w:rFonts w:cs="Times New Roman"/>
      </w:rPr>
    </w:lvl>
  </w:abstractNum>
  <w:abstractNum w:abstractNumId="3">
    <w:nsid w:val="FFFFFF7F"/>
    <w:multiLevelType w:val="singleLevel"/>
    <w:tmpl w:val="662E5452"/>
    <w:lvl w:ilvl="0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rFonts w:cs="Times New Roman"/>
      </w:rPr>
    </w:lvl>
  </w:abstractNum>
  <w:abstractNum w:abstractNumId="4">
    <w:nsid w:val="FFFFFF80"/>
    <w:multiLevelType w:val="singleLevel"/>
    <w:tmpl w:val="94BC604A"/>
    <w:lvl w:ilvl="0">
      <w:start w:val="1"/>
      <w:numFmt w:val="bullet"/>
      <w:lvlText w:val="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A314E85A"/>
    <w:lvl w:ilvl="0">
      <w:start w:val="1"/>
      <w:numFmt w:val="bullet"/>
      <w:lvlText w:val="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2578DD14"/>
    <w:lvl w:ilvl="0">
      <w:start w:val="1"/>
      <w:numFmt w:val="bullet"/>
      <w:lvlText w:val=""/>
      <w:lvlJc w:val="left"/>
      <w:pPr>
        <w:tabs>
          <w:tab w:val="num" w:pos="1321"/>
        </w:tabs>
        <w:ind w:left="1321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96EC6AFC"/>
    <w:lvl w:ilvl="0">
      <w:start w:val="1"/>
      <w:numFmt w:val="bullet"/>
      <w:lvlText w:val="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A176C02E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9">
    <w:nsid w:val="FFFFFF89"/>
    <w:multiLevelType w:val="singleLevel"/>
    <w:tmpl w:val="97868C5E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2675"/>
    <w:rsid w:val="00031690"/>
    <w:rsid w:val="0006244B"/>
    <w:rsid w:val="00081719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6A09"/>
    <w:rsid w:val="00185033"/>
    <w:rsid w:val="001A3D56"/>
    <w:rsid w:val="001A3FEA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67542"/>
    <w:rsid w:val="002712DA"/>
    <w:rsid w:val="00275662"/>
    <w:rsid w:val="00286DDE"/>
    <w:rsid w:val="002D309E"/>
    <w:rsid w:val="002D3E62"/>
    <w:rsid w:val="002F18F8"/>
    <w:rsid w:val="002F2160"/>
    <w:rsid w:val="00312D29"/>
    <w:rsid w:val="00315BF1"/>
    <w:rsid w:val="00342694"/>
    <w:rsid w:val="00347BFD"/>
    <w:rsid w:val="0036724B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D40CB"/>
    <w:rsid w:val="004E4076"/>
    <w:rsid w:val="004F4DFA"/>
    <w:rsid w:val="004F517A"/>
    <w:rsid w:val="00505799"/>
    <w:rsid w:val="00505EBF"/>
    <w:rsid w:val="005249FE"/>
    <w:rsid w:val="005363DA"/>
    <w:rsid w:val="005478D7"/>
    <w:rsid w:val="00554B7B"/>
    <w:rsid w:val="00563CB8"/>
    <w:rsid w:val="00564E45"/>
    <w:rsid w:val="00577B4A"/>
    <w:rsid w:val="005A2B15"/>
    <w:rsid w:val="005B7B0D"/>
    <w:rsid w:val="005D00B8"/>
    <w:rsid w:val="005E5E9E"/>
    <w:rsid w:val="005F259C"/>
    <w:rsid w:val="006202DB"/>
    <w:rsid w:val="00622350"/>
    <w:rsid w:val="00656E5E"/>
    <w:rsid w:val="006620EE"/>
    <w:rsid w:val="00663EE4"/>
    <w:rsid w:val="006827BB"/>
    <w:rsid w:val="006B1236"/>
    <w:rsid w:val="006B376A"/>
    <w:rsid w:val="006F1189"/>
    <w:rsid w:val="007607E9"/>
    <w:rsid w:val="007B34D7"/>
    <w:rsid w:val="007C04DC"/>
    <w:rsid w:val="007D4DC5"/>
    <w:rsid w:val="007F645B"/>
    <w:rsid w:val="008074E0"/>
    <w:rsid w:val="008324AE"/>
    <w:rsid w:val="0084469D"/>
    <w:rsid w:val="00846452"/>
    <w:rsid w:val="00860A04"/>
    <w:rsid w:val="00862641"/>
    <w:rsid w:val="008675FE"/>
    <w:rsid w:val="008758A6"/>
    <w:rsid w:val="00880AF7"/>
    <w:rsid w:val="008A5A3D"/>
    <w:rsid w:val="008D29F6"/>
    <w:rsid w:val="008F28CD"/>
    <w:rsid w:val="008F2E1B"/>
    <w:rsid w:val="008F7E67"/>
    <w:rsid w:val="009323A7"/>
    <w:rsid w:val="009533AF"/>
    <w:rsid w:val="0096101D"/>
    <w:rsid w:val="009636D0"/>
    <w:rsid w:val="00965BE9"/>
    <w:rsid w:val="00977AA8"/>
    <w:rsid w:val="0099199D"/>
    <w:rsid w:val="009A17F2"/>
    <w:rsid w:val="009C647A"/>
    <w:rsid w:val="009E48E1"/>
    <w:rsid w:val="009F1228"/>
    <w:rsid w:val="009F53E0"/>
    <w:rsid w:val="00A005E5"/>
    <w:rsid w:val="00A16881"/>
    <w:rsid w:val="00A336D5"/>
    <w:rsid w:val="00A41B7F"/>
    <w:rsid w:val="00A5210C"/>
    <w:rsid w:val="00A63746"/>
    <w:rsid w:val="00A642A3"/>
    <w:rsid w:val="00A92675"/>
    <w:rsid w:val="00A94058"/>
    <w:rsid w:val="00AA5F4C"/>
    <w:rsid w:val="00AD2086"/>
    <w:rsid w:val="00AD7326"/>
    <w:rsid w:val="00B23992"/>
    <w:rsid w:val="00B3289C"/>
    <w:rsid w:val="00B41D5C"/>
    <w:rsid w:val="00B46395"/>
    <w:rsid w:val="00BA3B3C"/>
    <w:rsid w:val="00BB3197"/>
    <w:rsid w:val="00BB7AC8"/>
    <w:rsid w:val="00C01658"/>
    <w:rsid w:val="00C120DE"/>
    <w:rsid w:val="00C12D8D"/>
    <w:rsid w:val="00C41496"/>
    <w:rsid w:val="00C45345"/>
    <w:rsid w:val="00C453F1"/>
    <w:rsid w:val="00C55C6C"/>
    <w:rsid w:val="00C66749"/>
    <w:rsid w:val="00C704D2"/>
    <w:rsid w:val="00C70E39"/>
    <w:rsid w:val="00C72748"/>
    <w:rsid w:val="00CA0390"/>
    <w:rsid w:val="00CA19DB"/>
    <w:rsid w:val="00CC4933"/>
    <w:rsid w:val="00CE72FE"/>
    <w:rsid w:val="00D3209B"/>
    <w:rsid w:val="00D346A1"/>
    <w:rsid w:val="00D60A18"/>
    <w:rsid w:val="00D72526"/>
    <w:rsid w:val="00D83835"/>
    <w:rsid w:val="00D83DB5"/>
    <w:rsid w:val="00DC52A4"/>
    <w:rsid w:val="00DD4F0C"/>
    <w:rsid w:val="00DE18A3"/>
    <w:rsid w:val="00DF0ED6"/>
    <w:rsid w:val="00DF21F8"/>
    <w:rsid w:val="00DF53F1"/>
    <w:rsid w:val="00E02892"/>
    <w:rsid w:val="00E15F38"/>
    <w:rsid w:val="00E35F40"/>
    <w:rsid w:val="00E6152B"/>
    <w:rsid w:val="00E70A19"/>
    <w:rsid w:val="00E9068E"/>
    <w:rsid w:val="00EA5A7E"/>
    <w:rsid w:val="00EC360C"/>
    <w:rsid w:val="00ED7269"/>
    <w:rsid w:val="00EF3239"/>
    <w:rsid w:val="00F15A64"/>
    <w:rsid w:val="00F215AE"/>
    <w:rsid w:val="00F22674"/>
    <w:rsid w:val="00F345EA"/>
    <w:rsid w:val="00F51FD8"/>
    <w:rsid w:val="00F64D93"/>
    <w:rsid w:val="00F666F2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675"/>
    <w:pPr>
      <w:spacing w:before="100" w:beforeAutospacing="1"/>
      <w:ind w:leftChars="134" w:left="322"/>
      <w:jc w:val="both"/>
    </w:pPr>
    <w:rPr>
      <w:rFonts w:ascii="新細明體" w:hAnsi="新細明體"/>
      <w:kern w:val="0"/>
      <w:szCs w:val="20"/>
      <w:lang w:eastAsia="zh-H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A92675"/>
    <w:pPr>
      <w:widowControl w:val="0"/>
    </w:pPr>
    <w:rPr>
      <w:color w:val="00000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92675"/>
    <w:rPr>
      <w:rFonts w:ascii="新細明體" w:eastAsia="新細明體" w:cs="Times New Roman"/>
      <w:color w:val="000000"/>
      <w:kern w:val="0"/>
      <w:sz w:val="20"/>
      <w:szCs w:val="20"/>
      <w:lang w:eastAsia="zh-HK"/>
    </w:rPr>
  </w:style>
  <w:style w:type="paragraph" w:styleId="ListParagraph">
    <w:name w:val="List Paragraph"/>
    <w:basedOn w:val="Normal"/>
    <w:uiPriority w:val="99"/>
    <w:qFormat/>
    <w:rsid w:val="00A92675"/>
    <w:pPr>
      <w:ind w:leftChars="200" w:left="480"/>
    </w:pPr>
  </w:style>
  <w:style w:type="paragraph" w:styleId="Header">
    <w:name w:val="header"/>
    <w:basedOn w:val="Normal"/>
    <w:link w:val="HeaderChar"/>
    <w:uiPriority w:val="99"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9068E"/>
    <w:rPr>
      <w:rFonts w:ascii="新細明體" w:eastAsia="新細明體" w:cs="Times New Roman"/>
      <w:kern w:val="0"/>
      <w:sz w:val="20"/>
      <w:szCs w:val="20"/>
      <w:lang w:eastAsia="zh-HK"/>
    </w:rPr>
  </w:style>
  <w:style w:type="paragraph" w:styleId="Footer">
    <w:name w:val="footer"/>
    <w:basedOn w:val="Normal"/>
    <w:link w:val="FooterChar"/>
    <w:uiPriority w:val="99"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9068E"/>
    <w:rPr>
      <w:rFonts w:ascii="新細明體" w:eastAsia="新細明體" w:cs="Times New Roman"/>
      <w:kern w:val="0"/>
      <w:sz w:val="20"/>
      <w:szCs w:val="20"/>
      <w:lang w:eastAsia="zh-HK"/>
    </w:rPr>
  </w:style>
  <w:style w:type="paragraph" w:styleId="NormalWeb">
    <w:name w:val="Normal (Web)"/>
    <w:basedOn w:val="Normal"/>
    <w:uiPriority w:val="99"/>
    <w:rsid w:val="006827BB"/>
    <w:pPr>
      <w:spacing w:after="100" w:afterAutospacing="1"/>
      <w:ind w:leftChars="0" w:left="0"/>
      <w:jc w:val="left"/>
    </w:pPr>
    <w:rPr>
      <w:rFonts w:cs="新細明體"/>
      <w:szCs w:val="24"/>
      <w:lang w:eastAsia="zh-TW"/>
    </w:rPr>
  </w:style>
  <w:style w:type="table" w:styleId="TableGrid">
    <w:name w:val="Table Grid"/>
    <w:basedOn w:val="TableNormal"/>
    <w:uiPriority w:val="99"/>
    <w:rsid w:val="006B376A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styleww1">
    <w:name w:val="styleww1"/>
    <w:basedOn w:val="DefaultParagraphFont"/>
    <w:uiPriority w:val="99"/>
    <w:rsid w:val="00CA19DB"/>
    <w:rPr>
      <w:rFonts w:cs="Times New Roman"/>
      <w:color w:val="333333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3</Pages>
  <Words>333</Words>
  <Characters>1903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hhyang</cp:lastModifiedBy>
  <cp:revision>18</cp:revision>
  <cp:lastPrinted>2023-06-26T09:36:00Z</cp:lastPrinted>
  <dcterms:created xsi:type="dcterms:W3CDTF">2024-01-16T02:36:00Z</dcterms:created>
  <dcterms:modified xsi:type="dcterms:W3CDTF">2026-03-13T04:39:00Z</dcterms:modified>
</cp:coreProperties>
</file>